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C8" w:rsidRDefault="00761F09" w:rsidP="00761F09">
      <w:pPr>
        <w:jc w:val="center"/>
        <w:rPr>
          <w:b/>
          <w:sz w:val="28"/>
          <w:szCs w:val="28"/>
        </w:rPr>
      </w:pPr>
      <w:r w:rsidRPr="00737095">
        <w:rPr>
          <w:b/>
          <w:sz w:val="28"/>
          <w:szCs w:val="28"/>
        </w:rPr>
        <w:t>Р</w:t>
      </w:r>
      <w:r w:rsidRPr="006D6138">
        <w:rPr>
          <w:b/>
          <w:sz w:val="28"/>
          <w:szCs w:val="28"/>
        </w:rPr>
        <w:t xml:space="preserve">ОССИЙСКАЯ ФЕДЕРАЦИЯ       </w:t>
      </w:r>
    </w:p>
    <w:p w:rsidR="00761F09" w:rsidRPr="006D6138" w:rsidRDefault="00761F09" w:rsidP="00761F09">
      <w:pPr>
        <w:jc w:val="center"/>
        <w:rPr>
          <w:b/>
          <w:sz w:val="28"/>
          <w:szCs w:val="28"/>
        </w:rPr>
      </w:pPr>
      <w:r w:rsidRPr="006D6138">
        <w:rPr>
          <w:b/>
          <w:sz w:val="28"/>
          <w:szCs w:val="28"/>
        </w:rPr>
        <w:t>ОМСКАЯ ОБЛАСТЬ</w:t>
      </w:r>
      <w:r w:rsidRPr="006D6138">
        <w:rPr>
          <w:b/>
          <w:sz w:val="28"/>
          <w:szCs w:val="28"/>
        </w:rPr>
        <w:br/>
      </w:r>
      <w:r w:rsidR="00F17035">
        <w:rPr>
          <w:b/>
          <w:sz w:val="28"/>
          <w:szCs w:val="28"/>
        </w:rPr>
        <w:t xml:space="preserve">ВРИО </w:t>
      </w:r>
      <w:r w:rsidRPr="006D6138">
        <w:rPr>
          <w:b/>
          <w:sz w:val="28"/>
          <w:szCs w:val="28"/>
        </w:rPr>
        <w:t>ГЛАВ</w:t>
      </w:r>
      <w:r w:rsidR="00F17035">
        <w:rPr>
          <w:b/>
          <w:sz w:val="28"/>
          <w:szCs w:val="28"/>
        </w:rPr>
        <w:t>Ы</w:t>
      </w:r>
      <w:r w:rsidRPr="006D6138">
        <w:rPr>
          <w:b/>
          <w:sz w:val="28"/>
          <w:szCs w:val="28"/>
        </w:rPr>
        <w:t xml:space="preserve">  АДМИНИСТРАЦИИ ШЕРБАКУЛЬСКОГО ГОРОДСКОГО ПОСЕЛЕНИЯ</w:t>
      </w:r>
      <w:r w:rsidR="00BA7B73">
        <w:rPr>
          <w:b/>
          <w:sz w:val="28"/>
          <w:szCs w:val="28"/>
        </w:rPr>
        <w:t xml:space="preserve"> </w:t>
      </w:r>
      <w:r w:rsidR="00A07006" w:rsidRPr="00A07006">
        <w:rPr>
          <w:b/>
          <w:sz w:val="28"/>
          <w:szCs w:val="28"/>
        </w:rPr>
        <w:t>ШЕРБАКУЛЬСКОГО МУНИЦИПАЛЬНОГО РАЙОНА ОМСКОЙ ОБЛАСТИ</w:t>
      </w:r>
    </w:p>
    <w:p w:rsidR="00282484" w:rsidRDefault="00282484" w:rsidP="00761F09">
      <w:pPr>
        <w:jc w:val="center"/>
        <w:rPr>
          <w:b/>
          <w:sz w:val="28"/>
          <w:szCs w:val="28"/>
        </w:rPr>
      </w:pPr>
    </w:p>
    <w:p w:rsidR="00761F09" w:rsidRPr="006D6138" w:rsidRDefault="00761F09" w:rsidP="00761F09">
      <w:pPr>
        <w:jc w:val="center"/>
        <w:rPr>
          <w:b/>
          <w:sz w:val="28"/>
          <w:szCs w:val="28"/>
        </w:rPr>
      </w:pPr>
      <w:r w:rsidRPr="006D6138">
        <w:rPr>
          <w:b/>
          <w:sz w:val="28"/>
          <w:szCs w:val="28"/>
        </w:rPr>
        <w:t>ПОСТАНОВЛЕНИЕ</w:t>
      </w:r>
    </w:p>
    <w:p w:rsidR="00761F09" w:rsidRDefault="00761F09" w:rsidP="00761F09">
      <w:pPr>
        <w:jc w:val="center"/>
        <w:rPr>
          <w:sz w:val="28"/>
          <w:szCs w:val="28"/>
        </w:rPr>
      </w:pPr>
    </w:p>
    <w:p w:rsidR="00761F09" w:rsidRPr="009733EC" w:rsidRDefault="00761F09" w:rsidP="00761F09">
      <w:pPr>
        <w:rPr>
          <w:sz w:val="28"/>
          <w:szCs w:val="28"/>
        </w:rPr>
      </w:pPr>
      <w:bookmarkStart w:id="0" w:name="_GoBack"/>
      <w:r w:rsidRPr="009733EC">
        <w:rPr>
          <w:sz w:val="28"/>
          <w:szCs w:val="28"/>
        </w:rPr>
        <w:t>от</w:t>
      </w:r>
      <w:r w:rsidR="00F87EDA">
        <w:rPr>
          <w:sz w:val="28"/>
          <w:szCs w:val="28"/>
        </w:rPr>
        <w:t xml:space="preserve"> «</w:t>
      </w:r>
      <w:r w:rsidR="00F17035">
        <w:rPr>
          <w:sz w:val="28"/>
          <w:szCs w:val="28"/>
        </w:rPr>
        <w:t>12</w:t>
      </w:r>
      <w:r w:rsidR="00F87EDA">
        <w:rPr>
          <w:sz w:val="28"/>
          <w:szCs w:val="28"/>
        </w:rPr>
        <w:t xml:space="preserve">» </w:t>
      </w:r>
      <w:r w:rsidR="00F17035">
        <w:rPr>
          <w:sz w:val="28"/>
          <w:szCs w:val="28"/>
        </w:rPr>
        <w:t xml:space="preserve">мая </w:t>
      </w:r>
      <w:r w:rsidR="00F87EDA">
        <w:rPr>
          <w:sz w:val="28"/>
          <w:szCs w:val="28"/>
        </w:rPr>
        <w:t xml:space="preserve"> 202</w:t>
      </w:r>
      <w:r w:rsidR="00F17035">
        <w:rPr>
          <w:sz w:val="28"/>
          <w:szCs w:val="28"/>
        </w:rPr>
        <w:t>5</w:t>
      </w:r>
      <w:r w:rsidRPr="009733EC">
        <w:rPr>
          <w:sz w:val="28"/>
          <w:szCs w:val="28"/>
        </w:rPr>
        <w:t xml:space="preserve"> г.    </w:t>
      </w:r>
      <w:r w:rsidR="00F17035">
        <w:rPr>
          <w:sz w:val="28"/>
          <w:szCs w:val="28"/>
        </w:rPr>
        <w:t xml:space="preserve">                                                                     </w:t>
      </w:r>
      <w:r w:rsidRPr="009733EC">
        <w:rPr>
          <w:sz w:val="28"/>
          <w:szCs w:val="28"/>
        </w:rPr>
        <w:t xml:space="preserve">   № </w:t>
      </w:r>
      <w:r w:rsidR="00F17035">
        <w:rPr>
          <w:sz w:val="28"/>
          <w:szCs w:val="28"/>
        </w:rPr>
        <w:t>6</w:t>
      </w:r>
      <w:r w:rsidRPr="009733EC">
        <w:rPr>
          <w:sz w:val="28"/>
          <w:szCs w:val="28"/>
        </w:rPr>
        <w:t>-П</w:t>
      </w:r>
    </w:p>
    <w:bookmarkEnd w:id="0"/>
    <w:p w:rsidR="00761F09" w:rsidRPr="009733EC" w:rsidRDefault="00761F09" w:rsidP="00F87EDA">
      <w:pPr>
        <w:ind w:right="2976"/>
        <w:jc w:val="both"/>
        <w:rPr>
          <w:sz w:val="28"/>
          <w:szCs w:val="28"/>
        </w:rPr>
      </w:pPr>
    </w:p>
    <w:p w:rsidR="00BA7B73" w:rsidRDefault="00761F09" w:rsidP="00BA7B73">
      <w:pPr>
        <w:rPr>
          <w:sz w:val="28"/>
          <w:szCs w:val="28"/>
        </w:rPr>
      </w:pPr>
      <w:r w:rsidRPr="009733EC">
        <w:rPr>
          <w:sz w:val="28"/>
          <w:szCs w:val="28"/>
        </w:rPr>
        <w:t>«</w:t>
      </w:r>
      <w:r w:rsidR="00BA7B73" w:rsidRPr="00CE5DC7">
        <w:rPr>
          <w:sz w:val="28"/>
          <w:szCs w:val="28"/>
        </w:rPr>
        <w:t>О создании рабочей группы по</w:t>
      </w:r>
      <w:r w:rsidR="00BA7B73">
        <w:rPr>
          <w:sz w:val="28"/>
          <w:szCs w:val="28"/>
        </w:rPr>
        <w:t xml:space="preserve"> </w:t>
      </w:r>
    </w:p>
    <w:p w:rsidR="00BA7B73" w:rsidRDefault="00BA7B73" w:rsidP="00BA7B73">
      <w:pPr>
        <w:rPr>
          <w:sz w:val="28"/>
          <w:szCs w:val="28"/>
        </w:rPr>
      </w:pPr>
      <w:r>
        <w:rPr>
          <w:sz w:val="28"/>
          <w:szCs w:val="28"/>
        </w:rPr>
        <w:t xml:space="preserve">мониторингу территории </w:t>
      </w:r>
    </w:p>
    <w:p w:rsidR="00BA7B73" w:rsidRDefault="00BA7B73" w:rsidP="00BA7B73">
      <w:pPr>
        <w:rPr>
          <w:sz w:val="28"/>
          <w:szCs w:val="28"/>
        </w:rPr>
      </w:pPr>
      <w:r>
        <w:rPr>
          <w:sz w:val="28"/>
          <w:szCs w:val="28"/>
        </w:rPr>
        <w:t>Шербакульского городского  поселения</w:t>
      </w:r>
    </w:p>
    <w:p w:rsidR="00BA7B73" w:rsidRDefault="00BA7B73" w:rsidP="00BA7B73">
      <w:pPr>
        <w:rPr>
          <w:sz w:val="28"/>
          <w:szCs w:val="28"/>
        </w:rPr>
      </w:pPr>
      <w:r>
        <w:rPr>
          <w:sz w:val="28"/>
          <w:szCs w:val="28"/>
        </w:rPr>
        <w:t>Шербакульского муниципального</w:t>
      </w:r>
    </w:p>
    <w:p w:rsidR="00BA7B73" w:rsidRDefault="00BA7B73" w:rsidP="00BA7B73">
      <w:pPr>
        <w:rPr>
          <w:sz w:val="28"/>
          <w:szCs w:val="28"/>
        </w:rPr>
      </w:pPr>
      <w:r>
        <w:rPr>
          <w:sz w:val="28"/>
          <w:szCs w:val="28"/>
        </w:rPr>
        <w:t>района Омской области на предмет</w:t>
      </w:r>
    </w:p>
    <w:p w:rsidR="00BA7B73" w:rsidRDefault="00BA7B73" w:rsidP="00BA7B73">
      <w:pPr>
        <w:rPr>
          <w:sz w:val="28"/>
          <w:szCs w:val="28"/>
        </w:rPr>
      </w:pPr>
      <w:r>
        <w:rPr>
          <w:sz w:val="28"/>
          <w:szCs w:val="28"/>
        </w:rPr>
        <w:t xml:space="preserve">произрастания растений, </w:t>
      </w:r>
    </w:p>
    <w:p w:rsidR="00761F09" w:rsidRPr="009733EC" w:rsidRDefault="00BA7B73" w:rsidP="00BA7B73">
      <w:pPr>
        <w:rPr>
          <w:sz w:val="28"/>
          <w:szCs w:val="28"/>
        </w:rPr>
      </w:pPr>
      <w:r>
        <w:rPr>
          <w:sz w:val="28"/>
          <w:szCs w:val="28"/>
        </w:rPr>
        <w:t>содержащих наркотические средства</w:t>
      </w:r>
      <w:r w:rsidRPr="00CE5DC7">
        <w:rPr>
          <w:sz w:val="28"/>
          <w:szCs w:val="28"/>
        </w:rPr>
        <w:t xml:space="preserve"> </w:t>
      </w:r>
      <w:r w:rsidR="00761F09" w:rsidRPr="009733EC">
        <w:rPr>
          <w:sz w:val="28"/>
          <w:szCs w:val="28"/>
        </w:rPr>
        <w:t>»</w:t>
      </w:r>
    </w:p>
    <w:p w:rsidR="00761F09" w:rsidRPr="009733EC" w:rsidRDefault="00761F09" w:rsidP="00761F09">
      <w:pPr>
        <w:rPr>
          <w:sz w:val="28"/>
          <w:szCs w:val="28"/>
        </w:rPr>
      </w:pPr>
    </w:p>
    <w:p w:rsidR="00761F09" w:rsidRPr="009733EC" w:rsidRDefault="00BA7B73" w:rsidP="007631B0">
      <w:pPr>
        <w:jc w:val="both"/>
        <w:rPr>
          <w:sz w:val="28"/>
          <w:szCs w:val="28"/>
        </w:rPr>
      </w:pPr>
      <w:r w:rsidRPr="00BA7B73">
        <w:rPr>
          <w:sz w:val="28"/>
          <w:szCs w:val="28"/>
        </w:rPr>
        <w:t>В целях организации работы по своевременному выявлению и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уничтожению очагов наркосодержащих растений, в том числе дикорастущей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 xml:space="preserve">конопли на территории </w:t>
      </w:r>
      <w:r>
        <w:rPr>
          <w:sz w:val="28"/>
          <w:szCs w:val="28"/>
        </w:rPr>
        <w:t>Шербакульского городского поселения Шербакульского муниципального района Омской области</w:t>
      </w:r>
      <w:r w:rsidRPr="00BA7B73">
        <w:rPr>
          <w:sz w:val="28"/>
          <w:szCs w:val="28"/>
        </w:rPr>
        <w:t>, в соответствии с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Федеральным законом от 08.02.1998 № 3-ФЗ «О наркотических средствах и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психотропных веществах», Федеральным законом от 06.10.2003 № 131-ФЗ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«Об общих принципах органов местного самоуправления в Российской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Федерации», Постановлением Правительства Российской Федерации от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22.12.2010 № 1087 «Об утверждении положения об уничтожении растений,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>содержащих наркотические средства или психотропные вещества либо их</w:t>
      </w:r>
      <w:r>
        <w:rPr>
          <w:sz w:val="28"/>
          <w:szCs w:val="28"/>
        </w:rPr>
        <w:t xml:space="preserve"> </w:t>
      </w:r>
      <w:r w:rsidRPr="00BA7B73">
        <w:rPr>
          <w:sz w:val="28"/>
          <w:szCs w:val="28"/>
        </w:rPr>
        <w:t xml:space="preserve">прекурсоры, а также остатков их посевов», </w:t>
      </w:r>
      <w:r w:rsidR="00761F09" w:rsidRPr="009733EC">
        <w:rPr>
          <w:sz w:val="28"/>
          <w:szCs w:val="28"/>
        </w:rPr>
        <w:t>Уставом Шербакульского городского поселения Шербакульского муниципального района Омской области:</w:t>
      </w:r>
    </w:p>
    <w:p w:rsidR="00761F09" w:rsidRPr="009733EC" w:rsidRDefault="00761F09" w:rsidP="00761F09">
      <w:pPr>
        <w:jc w:val="both"/>
        <w:rPr>
          <w:sz w:val="28"/>
          <w:szCs w:val="28"/>
        </w:rPr>
      </w:pPr>
    </w:p>
    <w:p w:rsidR="00761F09" w:rsidRDefault="00761F09" w:rsidP="00761F09">
      <w:pPr>
        <w:jc w:val="center"/>
        <w:rPr>
          <w:sz w:val="28"/>
          <w:szCs w:val="28"/>
        </w:rPr>
      </w:pPr>
      <w:r w:rsidRPr="009733EC">
        <w:rPr>
          <w:sz w:val="28"/>
          <w:szCs w:val="28"/>
        </w:rPr>
        <w:t>ПОСТАНОВЛЯЮ:</w:t>
      </w:r>
    </w:p>
    <w:p w:rsidR="00BA7B73" w:rsidRDefault="00BA7B73" w:rsidP="00761F09">
      <w:pPr>
        <w:jc w:val="center"/>
        <w:rPr>
          <w:sz w:val="28"/>
          <w:szCs w:val="28"/>
        </w:rPr>
      </w:pPr>
    </w:p>
    <w:p w:rsidR="00BA7B73" w:rsidRPr="009F2BD3" w:rsidRDefault="00BA7B73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444776">
        <w:rPr>
          <w:color w:val="000000"/>
          <w:sz w:val="28"/>
          <w:szCs w:val="28"/>
        </w:rPr>
        <w:t>1. Создать рабочую группу по</w:t>
      </w:r>
      <w:r>
        <w:rPr>
          <w:color w:val="000000"/>
          <w:sz w:val="28"/>
          <w:szCs w:val="28"/>
        </w:rPr>
        <w:t xml:space="preserve"> мониторингу территории Шербакульского городского  поселения Шербакульского муниципального района Омской области на предмет произрастания растений, содержащих наркотические средства ( Приложение № 1).</w:t>
      </w:r>
    </w:p>
    <w:p w:rsidR="00BA7B73" w:rsidRDefault="00BA7B73" w:rsidP="00BA7B73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 Утвердить Положение о рабочей группе </w:t>
      </w:r>
      <w:r w:rsidRPr="00444776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мониторингу территории Шербакульского городского  поселения Шербакульского муниципального района Омской области на предмет произрастания растений, содержащих наркотические средства (Приложение № 2).</w:t>
      </w:r>
      <w:r w:rsidRPr="00444776">
        <w:rPr>
          <w:color w:val="000000"/>
          <w:sz w:val="28"/>
          <w:szCs w:val="28"/>
        </w:rPr>
        <w:t xml:space="preserve"> </w:t>
      </w:r>
    </w:p>
    <w:p w:rsidR="00BA7B73" w:rsidRPr="00444776" w:rsidRDefault="00BA7B73" w:rsidP="00BA7B7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44776">
        <w:rPr>
          <w:sz w:val="28"/>
          <w:szCs w:val="28"/>
        </w:rPr>
        <w:t>. Руководителям организаций и предприятий всех форм собственности, расположенных на тер</w:t>
      </w:r>
      <w:r>
        <w:rPr>
          <w:sz w:val="28"/>
          <w:szCs w:val="28"/>
        </w:rPr>
        <w:t xml:space="preserve">ритории Шербакульского городского </w:t>
      </w:r>
      <w:r w:rsidRPr="00CE5DC7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 Шербакульского муниципального района Омской области</w:t>
      </w:r>
      <w:r w:rsidRPr="00444776">
        <w:rPr>
          <w:kern w:val="36"/>
          <w:sz w:val="28"/>
          <w:szCs w:val="28"/>
        </w:rPr>
        <w:t>,</w:t>
      </w:r>
      <w:r w:rsidRPr="00444776">
        <w:rPr>
          <w:sz w:val="28"/>
          <w:szCs w:val="28"/>
        </w:rPr>
        <w:t xml:space="preserve"> проводить обследования и незамедлительное уничтожение на подведомственной территории очагов произрастания, дикорастущих наркосодержащих растений.</w:t>
      </w:r>
    </w:p>
    <w:p w:rsidR="00BA7B73" w:rsidRPr="00444776" w:rsidRDefault="00BA7B73" w:rsidP="00BA7B7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44776">
        <w:rPr>
          <w:sz w:val="28"/>
          <w:szCs w:val="28"/>
        </w:rPr>
        <w:t>. Вед</w:t>
      </w:r>
      <w:r>
        <w:rPr>
          <w:sz w:val="28"/>
          <w:szCs w:val="28"/>
        </w:rPr>
        <w:t xml:space="preserve">ущему специалисту по земельным и имущественным отношениям  администрации </w:t>
      </w:r>
      <w:r w:rsidRPr="00444776">
        <w:rPr>
          <w:sz w:val="28"/>
          <w:szCs w:val="28"/>
        </w:rPr>
        <w:t xml:space="preserve">информировать собственников земельных участков, расположенных на территории </w:t>
      </w:r>
      <w:r>
        <w:rPr>
          <w:sz w:val="28"/>
          <w:szCs w:val="28"/>
        </w:rPr>
        <w:t xml:space="preserve">Шербакульского городского </w:t>
      </w:r>
      <w:r w:rsidRPr="00CE5D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Шербакульского муниципального района Омской области </w:t>
      </w:r>
      <w:r w:rsidRPr="00444776">
        <w:rPr>
          <w:kern w:val="36"/>
          <w:sz w:val="28"/>
          <w:szCs w:val="28"/>
        </w:rPr>
        <w:t xml:space="preserve"> </w:t>
      </w:r>
      <w:r w:rsidRPr="00444776">
        <w:rPr>
          <w:sz w:val="28"/>
          <w:szCs w:val="28"/>
        </w:rPr>
        <w:t xml:space="preserve">о проведении мероприятий по уничтожению произрастания, очагов дикорастущих наркосодержащих растений. </w:t>
      </w:r>
    </w:p>
    <w:p w:rsidR="00BA7B73" w:rsidRPr="00444776" w:rsidRDefault="00BA7B73" w:rsidP="00BA7B73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44776">
        <w:rPr>
          <w:sz w:val="28"/>
          <w:szCs w:val="28"/>
        </w:rPr>
        <w:t xml:space="preserve">. </w:t>
      </w:r>
      <w:r w:rsidRPr="00444776">
        <w:rPr>
          <w:color w:val="000000"/>
          <w:sz w:val="28"/>
          <w:szCs w:val="28"/>
        </w:rPr>
        <w:t>Контроль за исполнение настоящего постановления оставляю за собой.</w:t>
      </w:r>
    </w:p>
    <w:p w:rsidR="00222098" w:rsidRPr="009733EC" w:rsidRDefault="00BA7B73" w:rsidP="00222098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444776">
        <w:rPr>
          <w:color w:val="000000"/>
          <w:sz w:val="28"/>
          <w:szCs w:val="28"/>
        </w:rPr>
        <w:t xml:space="preserve">. </w:t>
      </w:r>
      <w:r w:rsidR="00222098">
        <w:rPr>
          <w:rFonts w:eastAsia="Calibri"/>
          <w:sz w:val="28"/>
          <w:szCs w:val="28"/>
        </w:rPr>
        <w:t xml:space="preserve">Опубликовать </w:t>
      </w:r>
      <w:r w:rsidR="00222098" w:rsidRPr="00C84E0E">
        <w:rPr>
          <w:rFonts w:eastAsia="Calibri"/>
          <w:sz w:val="28"/>
          <w:szCs w:val="28"/>
        </w:rPr>
        <w:t>настоящее постановление в печатном информационном издании «Шербакульский муниципальный вестник» и разместить на официальном сайте.</w:t>
      </w: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222098" w:rsidRDefault="00222098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222098" w:rsidRDefault="00222098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222098" w:rsidRDefault="00222098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222098" w:rsidRPr="009F2BD3" w:rsidRDefault="00222098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222098" w:rsidRPr="00222098" w:rsidRDefault="00222098" w:rsidP="00222098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222098">
        <w:rPr>
          <w:rFonts w:ascii="Times New Roman" w:hAnsi="Times New Roman"/>
          <w:sz w:val="28"/>
          <w:szCs w:val="28"/>
          <w:lang w:eastAsia="ru-RU"/>
        </w:rPr>
        <w:t>ВрИО Главы  Шербакульского</w:t>
      </w:r>
    </w:p>
    <w:p w:rsidR="00BA7B73" w:rsidRDefault="00222098" w:rsidP="00222098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222098">
        <w:rPr>
          <w:rFonts w:ascii="Times New Roman" w:hAnsi="Times New Roman"/>
          <w:sz w:val="28"/>
          <w:szCs w:val="28"/>
          <w:lang w:eastAsia="ru-RU"/>
        </w:rPr>
        <w:t>городского поселения                                                                      А.В.Бороздин</w:t>
      </w:r>
    </w:p>
    <w:p w:rsidR="00BA7B73" w:rsidRDefault="00BA7B73" w:rsidP="00BA7B73">
      <w:pPr>
        <w:pStyle w:val="a8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</w:t>
      </w:r>
    </w:p>
    <w:p w:rsidR="00BA7B73" w:rsidRDefault="00BA7B73" w:rsidP="00BA7B73">
      <w:pPr>
        <w:pStyle w:val="a8"/>
        <w:rPr>
          <w:rFonts w:ascii="Times New Roman" w:hAnsi="Times New Roman"/>
          <w:sz w:val="24"/>
          <w:szCs w:val="24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4"/>
          <w:szCs w:val="24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A7B73" w:rsidRDefault="00BA7B73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</w:t>
      </w: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22098" w:rsidRDefault="00222098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Pr="00B46F20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46F20">
        <w:rPr>
          <w:rFonts w:ascii="Times New Roman" w:hAnsi="Times New Roman"/>
          <w:sz w:val="24"/>
          <w:szCs w:val="24"/>
          <w:lang w:eastAsia="ru-RU"/>
        </w:rPr>
        <w:t>Приложение №1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46F20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к постановлению № </w:t>
      </w:r>
      <w:r w:rsidR="00E56604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>-п</w:t>
      </w:r>
      <w:r w:rsidRPr="00B46F2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46F20">
        <w:rPr>
          <w:rFonts w:ascii="Times New Roman" w:hAnsi="Times New Roman"/>
          <w:sz w:val="24"/>
          <w:szCs w:val="24"/>
          <w:lang w:eastAsia="ru-RU"/>
        </w:rPr>
        <w:t>от</w:t>
      </w: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222098">
        <w:rPr>
          <w:rFonts w:ascii="Times New Roman" w:hAnsi="Times New Roman"/>
          <w:sz w:val="24"/>
          <w:szCs w:val="24"/>
          <w:lang w:eastAsia="ru-RU"/>
        </w:rPr>
        <w:t>12</w:t>
      </w:r>
      <w:r>
        <w:rPr>
          <w:rFonts w:ascii="Times New Roman" w:hAnsi="Times New Roman"/>
          <w:sz w:val="24"/>
          <w:szCs w:val="24"/>
          <w:lang w:eastAsia="ru-RU"/>
        </w:rPr>
        <w:t>» мая 2025 года</w:t>
      </w:r>
      <w:r w:rsidRPr="00B46F2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A7B73" w:rsidRDefault="00BA7B73" w:rsidP="00BA7B73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F0404" w:rsidRDefault="00BA7B73" w:rsidP="00BA7B73">
      <w:pPr>
        <w:jc w:val="center"/>
        <w:rPr>
          <w:b/>
          <w:sz w:val="28"/>
          <w:szCs w:val="28"/>
        </w:rPr>
      </w:pPr>
      <w:r w:rsidRPr="00F17BA2">
        <w:rPr>
          <w:b/>
          <w:color w:val="000000"/>
          <w:sz w:val="28"/>
          <w:szCs w:val="28"/>
        </w:rPr>
        <w:t xml:space="preserve">Состав рабочей группы по </w:t>
      </w:r>
      <w:r w:rsidRPr="00B46F20">
        <w:rPr>
          <w:b/>
          <w:sz w:val="28"/>
          <w:szCs w:val="28"/>
        </w:rPr>
        <w:t xml:space="preserve">мониторингу территории </w:t>
      </w:r>
      <w:r>
        <w:rPr>
          <w:b/>
          <w:sz w:val="28"/>
          <w:szCs w:val="28"/>
        </w:rPr>
        <w:t xml:space="preserve">Шербакульского городского </w:t>
      </w:r>
      <w:r w:rsidRPr="00B46F20">
        <w:rPr>
          <w:b/>
          <w:sz w:val="28"/>
          <w:szCs w:val="28"/>
        </w:rPr>
        <w:t xml:space="preserve"> поселения Шербакульского муниципального района Омской области на предмет произрастания растений, </w:t>
      </w:r>
    </w:p>
    <w:p w:rsidR="00BA7B73" w:rsidRPr="00B46F20" w:rsidRDefault="00BA7B73" w:rsidP="00BA7B73">
      <w:pPr>
        <w:jc w:val="center"/>
        <w:rPr>
          <w:b/>
          <w:sz w:val="28"/>
          <w:szCs w:val="28"/>
        </w:rPr>
      </w:pPr>
      <w:r w:rsidRPr="00B46F20">
        <w:rPr>
          <w:b/>
          <w:sz w:val="28"/>
          <w:szCs w:val="28"/>
        </w:rPr>
        <w:t>содержащих наркотические средства</w:t>
      </w:r>
    </w:p>
    <w:p w:rsidR="00BA7B73" w:rsidRPr="00BC5DAF" w:rsidRDefault="00BA7B73" w:rsidP="00BA7B73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043"/>
      </w:tblGrid>
      <w:tr w:rsidR="00BA7B73" w:rsidRPr="00DA3BCA" w:rsidTr="00FC2F2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73" w:rsidRPr="00DA3BCA" w:rsidRDefault="00BF0404" w:rsidP="00FC2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Бороздин Александр Викторович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73" w:rsidRPr="00DA3BCA" w:rsidRDefault="00BF0404" w:rsidP="00BF04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ВрИО </w:t>
            </w:r>
            <w:r w:rsidR="00BA7B73">
              <w:rPr>
                <w:sz w:val="28"/>
                <w:szCs w:val="28"/>
              </w:rPr>
              <w:t>Глав</w:t>
            </w:r>
            <w:r>
              <w:rPr>
                <w:sz w:val="28"/>
                <w:szCs w:val="28"/>
              </w:rPr>
              <w:t>ы</w:t>
            </w:r>
            <w:r w:rsidR="00BA7B73">
              <w:rPr>
                <w:sz w:val="28"/>
                <w:szCs w:val="28"/>
              </w:rPr>
              <w:t xml:space="preserve"> Шербакульского городского  поселения, председатель</w:t>
            </w:r>
            <w:r w:rsidR="00BA7B73" w:rsidRPr="006A157D">
              <w:rPr>
                <w:sz w:val="28"/>
                <w:szCs w:val="28"/>
              </w:rPr>
              <w:t xml:space="preserve"> комиссии</w:t>
            </w:r>
          </w:p>
        </w:tc>
      </w:tr>
      <w:tr w:rsidR="00BA7B73" w:rsidRPr="00DA3BCA" w:rsidTr="00FC2F2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73" w:rsidRPr="00DA3BCA" w:rsidRDefault="00BF0404" w:rsidP="00FC2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Кисельман Ольга Эдуардовна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73" w:rsidRPr="00DA3BCA" w:rsidRDefault="00BA7B73" w:rsidP="00FC2F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земельным и имущественным отношениям</w:t>
            </w:r>
          </w:p>
        </w:tc>
      </w:tr>
      <w:tr w:rsidR="00BA7B73" w:rsidRPr="00DA3BCA" w:rsidTr="00FC2F2F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73" w:rsidRPr="00F17BA2" w:rsidRDefault="00BA7B73" w:rsidP="00FC2F2F">
            <w:pPr>
              <w:jc w:val="center"/>
            </w:pPr>
            <w:r w:rsidRPr="00F17BA2">
              <w:t>ЧЛЕНЫ КОМИССИИ</w:t>
            </w:r>
          </w:p>
        </w:tc>
      </w:tr>
      <w:tr w:rsidR="0001244B" w:rsidRPr="00DA3BCA" w:rsidTr="00FC2F2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4B" w:rsidRPr="0001244B" w:rsidRDefault="00ED4590" w:rsidP="00490FE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Василейко Анна Альбертовна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4B" w:rsidRPr="0001244B" w:rsidRDefault="00ED4590" w:rsidP="00490FE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Управляющая делами администрации Шербакульского городского поселения</w:t>
            </w:r>
          </w:p>
        </w:tc>
      </w:tr>
      <w:tr w:rsidR="00ED4590" w:rsidRPr="00DA3BCA" w:rsidTr="00FC2F2F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90" w:rsidRPr="0001244B" w:rsidRDefault="00ED4590" w:rsidP="008F5DA9">
            <w:pPr>
              <w:rPr>
                <w:color w:val="000000" w:themeColor="text1"/>
                <w:sz w:val="28"/>
                <w:szCs w:val="28"/>
              </w:rPr>
            </w:pPr>
            <w:r w:rsidRPr="0001244B">
              <w:rPr>
                <w:color w:val="000000" w:themeColor="text1"/>
                <w:sz w:val="28"/>
                <w:szCs w:val="28"/>
              </w:rPr>
              <w:t>Абрамов Алексей Владимирович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90" w:rsidRPr="0001244B" w:rsidRDefault="00ED4590" w:rsidP="008F5DA9">
            <w:pPr>
              <w:rPr>
                <w:color w:val="000000" w:themeColor="text1"/>
                <w:sz w:val="28"/>
                <w:szCs w:val="28"/>
              </w:rPr>
            </w:pPr>
            <w:r w:rsidRPr="0001244B">
              <w:rPr>
                <w:color w:val="000000" w:themeColor="text1"/>
                <w:sz w:val="28"/>
                <w:szCs w:val="28"/>
              </w:rPr>
              <w:t>( по согласованию)</w:t>
            </w:r>
          </w:p>
          <w:p w:rsidR="00ED4590" w:rsidRPr="0001244B" w:rsidRDefault="00ED4590" w:rsidP="008F5DA9">
            <w:pPr>
              <w:rPr>
                <w:color w:val="000000" w:themeColor="text1"/>
                <w:sz w:val="28"/>
                <w:szCs w:val="28"/>
              </w:rPr>
            </w:pPr>
            <w:r w:rsidRPr="0001244B">
              <w:rPr>
                <w:color w:val="000000" w:themeColor="text1"/>
                <w:sz w:val="28"/>
                <w:szCs w:val="28"/>
              </w:rPr>
              <w:t>Ведущий специалист Управления сельского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01244B">
              <w:rPr>
                <w:color w:val="000000" w:themeColor="text1"/>
                <w:sz w:val="28"/>
                <w:szCs w:val="28"/>
              </w:rPr>
              <w:t>хозяйства</w:t>
            </w:r>
            <w:r>
              <w:rPr>
                <w:color w:val="000000" w:themeColor="text1"/>
                <w:sz w:val="28"/>
                <w:szCs w:val="28"/>
              </w:rPr>
              <w:t xml:space="preserve"> Администрации Шербакульского муниципального района Омской области</w:t>
            </w:r>
          </w:p>
        </w:tc>
      </w:tr>
    </w:tbl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</w:t>
      </w: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F0404" w:rsidRDefault="00BF0404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ED4590" w:rsidRDefault="00ED4590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ED4590" w:rsidRDefault="00ED4590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BA7B73" w:rsidRPr="00D8045E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8045E">
        <w:rPr>
          <w:rFonts w:ascii="Times New Roman" w:hAnsi="Times New Roman"/>
          <w:sz w:val="24"/>
          <w:szCs w:val="24"/>
          <w:lang w:eastAsia="ru-RU"/>
        </w:rPr>
        <w:t xml:space="preserve"> Приложение №2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8045E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к постановлению №</w:t>
      </w:r>
      <w:r w:rsidR="00BF040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56604">
        <w:rPr>
          <w:rFonts w:ascii="Times New Roman" w:hAnsi="Times New Roman"/>
          <w:sz w:val="24"/>
          <w:szCs w:val="24"/>
          <w:lang w:eastAsia="ru-RU"/>
        </w:rPr>
        <w:t>6</w:t>
      </w:r>
      <w:r w:rsidRPr="00D8045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-п</w:t>
      </w:r>
      <w:r w:rsidRPr="00D8045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A7B73" w:rsidRPr="00D8045E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8045E">
        <w:rPr>
          <w:rFonts w:ascii="Times New Roman" w:hAnsi="Times New Roman"/>
          <w:sz w:val="24"/>
          <w:szCs w:val="24"/>
          <w:lang w:eastAsia="ru-RU"/>
        </w:rPr>
        <w:t>от</w:t>
      </w: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BF0404">
        <w:rPr>
          <w:rFonts w:ascii="Times New Roman" w:hAnsi="Times New Roman"/>
          <w:sz w:val="24"/>
          <w:szCs w:val="24"/>
          <w:lang w:eastAsia="ru-RU"/>
        </w:rPr>
        <w:t>12</w:t>
      </w:r>
      <w:r>
        <w:rPr>
          <w:rFonts w:ascii="Times New Roman" w:hAnsi="Times New Roman"/>
          <w:sz w:val="24"/>
          <w:szCs w:val="24"/>
          <w:lang w:eastAsia="ru-RU"/>
        </w:rPr>
        <w:t xml:space="preserve">» мая </w:t>
      </w:r>
      <w:r w:rsidRPr="00D8045E">
        <w:rPr>
          <w:rFonts w:ascii="Times New Roman" w:hAnsi="Times New Roman"/>
          <w:sz w:val="24"/>
          <w:szCs w:val="24"/>
          <w:lang w:eastAsia="ru-RU"/>
        </w:rPr>
        <w:t>2025г</w:t>
      </w:r>
      <w:r>
        <w:rPr>
          <w:rFonts w:ascii="Times New Roman" w:hAnsi="Times New Roman"/>
          <w:sz w:val="24"/>
          <w:szCs w:val="24"/>
          <w:lang w:eastAsia="ru-RU"/>
        </w:rPr>
        <w:t>ода</w:t>
      </w:r>
    </w:p>
    <w:p w:rsidR="00BA7B73" w:rsidRPr="00D8045E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A7B73" w:rsidRPr="0022411B" w:rsidRDefault="00BA7B73" w:rsidP="00BA7B73">
      <w:pPr>
        <w:shd w:val="clear" w:color="auto" w:fill="FFFFFF"/>
        <w:jc w:val="center"/>
        <w:rPr>
          <w:color w:val="000000"/>
          <w:sz w:val="28"/>
          <w:szCs w:val="28"/>
        </w:rPr>
      </w:pPr>
      <w:r w:rsidRPr="0022411B">
        <w:rPr>
          <w:b/>
          <w:bCs/>
          <w:color w:val="000000"/>
          <w:sz w:val="28"/>
          <w:szCs w:val="28"/>
        </w:rPr>
        <w:t>ПОЛОЖЕНИЕ</w:t>
      </w:r>
    </w:p>
    <w:p w:rsidR="00BA7B73" w:rsidRPr="00B46F20" w:rsidRDefault="00BA7B73" w:rsidP="00BA7B73">
      <w:pPr>
        <w:jc w:val="center"/>
        <w:rPr>
          <w:b/>
          <w:sz w:val="28"/>
          <w:szCs w:val="28"/>
        </w:rPr>
      </w:pPr>
      <w:r w:rsidRPr="0022411B">
        <w:rPr>
          <w:b/>
          <w:bCs/>
          <w:color w:val="000000"/>
          <w:sz w:val="28"/>
          <w:szCs w:val="28"/>
        </w:rPr>
        <w:t xml:space="preserve">о рабочей группе </w:t>
      </w:r>
      <w:r w:rsidRPr="0022411B">
        <w:rPr>
          <w:b/>
          <w:sz w:val="28"/>
          <w:szCs w:val="28"/>
        </w:rPr>
        <w:t xml:space="preserve">по </w:t>
      </w:r>
      <w:r w:rsidRPr="00B46F20">
        <w:rPr>
          <w:b/>
          <w:sz w:val="28"/>
          <w:szCs w:val="28"/>
        </w:rPr>
        <w:t xml:space="preserve">мониторингу территории </w:t>
      </w:r>
      <w:r>
        <w:rPr>
          <w:b/>
          <w:sz w:val="28"/>
          <w:szCs w:val="28"/>
        </w:rPr>
        <w:t xml:space="preserve">Шербакульского городского </w:t>
      </w:r>
      <w:r w:rsidRPr="00B46F20">
        <w:rPr>
          <w:b/>
          <w:sz w:val="28"/>
          <w:szCs w:val="28"/>
        </w:rPr>
        <w:t xml:space="preserve"> поселения Шербакульского муниципального района Омской области на предмет произрастания растений, содержащих наркотические средства</w:t>
      </w:r>
    </w:p>
    <w:p w:rsidR="00BA7B73" w:rsidRPr="00CD4428" w:rsidRDefault="00BA7B73" w:rsidP="00BA7B73">
      <w:pPr>
        <w:jc w:val="center"/>
        <w:rPr>
          <w:sz w:val="20"/>
          <w:szCs w:val="20"/>
        </w:rPr>
      </w:pPr>
    </w:p>
    <w:p w:rsidR="00BA7B73" w:rsidRPr="0022411B" w:rsidRDefault="00BA7B73" w:rsidP="00BA7B73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22411B">
        <w:rPr>
          <w:b/>
          <w:color w:val="000000"/>
          <w:sz w:val="28"/>
          <w:szCs w:val="28"/>
        </w:rPr>
        <w:t>1. Общие положения</w:t>
      </w:r>
    </w:p>
    <w:p w:rsidR="00BA7B73" w:rsidRPr="0022411B" w:rsidRDefault="00BA7B73" w:rsidP="00BA7B73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BA7B73" w:rsidRPr="0022411B" w:rsidRDefault="00BA7B73" w:rsidP="00BA7B73">
      <w:pPr>
        <w:ind w:firstLine="567"/>
        <w:jc w:val="both"/>
        <w:rPr>
          <w:sz w:val="28"/>
          <w:szCs w:val="28"/>
        </w:rPr>
      </w:pPr>
      <w:r w:rsidRPr="0022411B">
        <w:rPr>
          <w:sz w:val="28"/>
          <w:szCs w:val="28"/>
        </w:rPr>
        <w:t>1. Рабочая группа по</w:t>
      </w:r>
      <w:r w:rsidRPr="00D8045E">
        <w:rPr>
          <w:b/>
          <w:sz w:val="28"/>
          <w:szCs w:val="28"/>
        </w:rPr>
        <w:t xml:space="preserve"> </w:t>
      </w:r>
      <w:r w:rsidRPr="00D8045E">
        <w:rPr>
          <w:sz w:val="28"/>
          <w:szCs w:val="28"/>
        </w:rPr>
        <w:t xml:space="preserve">мониторингу территории </w:t>
      </w:r>
      <w:r>
        <w:rPr>
          <w:sz w:val="28"/>
          <w:szCs w:val="28"/>
        </w:rPr>
        <w:t xml:space="preserve">Шербакульского городского </w:t>
      </w:r>
      <w:r w:rsidRPr="00D8045E">
        <w:rPr>
          <w:sz w:val="28"/>
          <w:szCs w:val="28"/>
        </w:rPr>
        <w:t xml:space="preserve"> поселения Шербакульского муниципального района Омской области на предмет произрастания растений, содержащих наркотические средства</w:t>
      </w:r>
      <w:r w:rsidRPr="0022411B">
        <w:rPr>
          <w:sz w:val="28"/>
          <w:szCs w:val="28"/>
        </w:rPr>
        <w:t xml:space="preserve"> (далее - Рабочая группа) создается в целях систематического проведения мероприятий по выявлению на подведомственных территориях очагов </w:t>
      </w:r>
      <w:r>
        <w:rPr>
          <w:sz w:val="28"/>
          <w:szCs w:val="28"/>
        </w:rPr>
        <w:t xml:space="preserve">произрастания </w:t>
      </w:r>
      <w:r w:rsidRPr="0022411B">
        <w:rPr>
          <w:sz w:val="28"/>
          <w:szCs w:val="28"/>
        </w:rPr>
        <w:t>растений и последующего их уничтожения.</w:t>
      </w:r>
    </w:p>
    <w:p w:rsidR="00BA7B73" w:rsidRPr="00A77536" w:rsidRDefault="00BA7B73" w:rsidP="00BA7B73">
      <w:pPr>
        <w:ind w:firstLine="567"/>
        <w:jc w:val="both"/>
        <w:rPr>
          <w:iCs/>
          <w:sz w:val="28"/>
          <w:szCs w:val="28"/>
        </w:rPr>
      </w:pPr>
      <w:r w:rsidRPr="00A77536">
        <w:rPr>
          <w:sz w:val="28"/>
          <w:szCs w:val="28"/>
        </w:rPr>
        <w:t>2. Рабочая группа в своей деятельности руководствуется постановлением от 22.12.2010 № 1087 « Об утверждении Положения об уничтожении растений, содержащих наркотические средства или психотропные вещества либо их прекурсоры, а также остатков их посевов», Стратегией государственной антинаркотической политики Российскрй Федерации от 23.11.2020 № 733.</w:t>
      </w:r>
    </w:p>
    <w:p w:rsidR="00BA7B73" w:rsidRPr="00825816" w:rsidRDefault="00BA7B73" w:rsidP="00BA7B73">
      <w:pPr>
        <w:ind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3</w:t>
      </w:r>
      <w:r w:rsidRPr="00825816">
        <w:rPr>
          <w:iCs/>
          <w:sz w:val="28"/>
          <w:szCs w:val="28"/>
        </w:rPr>
        <w:t xml:space="preserve">. </w:t>
      </w:r>
      <w:r w:rsidRPr="00825816">
        <w:rPr>
          <w:sz w:val="28"/>
          <w:szCs w:val="28"/>
        </w:rPr>
        <w:t>Члены Рабочей группы в рамках возложенных на них полномочий:</w:t>
      </w:r>
    </w:p>
    <w:p w:rsidR="00BA7B73" w:rsidRPr="00825816" w:rsidRDefault="00BA7B73" w:rsidP="00BA7B73">
      <w:pPr>
        <w:ind w:firstLine="567"/>
        <w:jc w:val="both"/>
        <w:rPr>
          <w:iCs/>
          <w:sz w:val="28"/>
          <w:szCs w:val="28"/>
        </w:rPr>
      </w:pPr>
      <w:r w:rsidRPr="00825816">
        <w:rPr>
          <w:iCs/>
          <w:sz w:val="28"/>
          <w:szCs w:val="28"/>
        </w:rPr>
        <w:t xml:space="preserve">- участвуют в заседаниях Рабочей группы по мере необходимости; </w:t>
      </w:r>
    </w:p>
    <w:p w:rsidR="00BA7B73" w:rsidRPr="00825816" w:rsidRDefault="00BA7B73" w:rsidP="00BA7B73">
      <w:pPr>
        <w:ind w:firstLine="567"/>
        <w:jc w:val="both"/>
        <w:rPr>
          <w:iCs/>
          <w:sz w:val="28"/>
          <w:szCs w:val="28"/>
        </w:rPr>
      </w:pPr>
      <w:r w:rsidRPr="00825816">
        <w:rPr>
          <w:iCs/>
          <w:sz w:val="28"/>
          <w:szCs w:val="28"/>
        </w:rPr>
        <w:t xml:space="preserve">- участвуют в проведении рейдов по выявлению </w:t>
      </w:r>
      <w:r w:rsidRPr="00825816">
        <w:rPr>
          <w:sz w:val="28"/>
          <w:szCs w:val="28"/>
        </w:rPr>
        <w:t>земель,</w:t>
      </w:r>
      <w:r>
        <w:rPr>
          <w:sz w:val="28"/>
          <w:szCs w:val="28"/>
        </w:rPr>
        <w:t xml:space="preserve"> </w:t>
      </w:r>
      <w:r w:rsidRPr="00825816">
        <w:rPr>
          <w:sz w:val="28"/>
          <w:szCs w:val="28"/>
        </w:rPr>
        <w:t xml:space="preserve">участков личного подсобного хозяйства, на которых произрастают дикорастущие </w:t>
      </w:r>
      <w:r>
        <w:rPr>
          <w:sz w:val="28"/>
          <w:szCs w:val="28"/>
        </w:rPr>
        <w:t>наркосодержащие</w:t>
      </w:r>
      <w:r w:rsidRPr="00825816">
        <w:rPr>
          <w:sz w:val="28"/>
          <w:szCs w:val="28"/>
        </w:rPr>
        <w:t xml:space="preserve"> </w:t>
      </w:r>
      <w:r w:rsidRPr="00825816">
        <w:rPr>
          <w:bCs/>
          <w:sz w:val="28"/>
          <w:szCs w:val="28"/>
        </w:rPr>
        <w:t>растения</w:t>
      </w:r>
      <w:r w:rsidRPr="00825816">
        <w:rPr>
          <w:sz w:val="28"/>
          <w:szCs w:val="28"/>
        </w:rPr>
        <w:t>;</w:t>
      </w:r>
    </w:p>
    <w:p w:rsidR="00BA7B73" w:rsidRPr="00825816" w:rsidRDefault="00BA7B73" w:rsidP="00BA7B73">
      <w:pPr>
        <w:ind w:firstLine="567"/>
        <w:jc w:val="both"/>
        <w:rPr>
          <w:iCs/>
          <w:sz w:val="28"/>
          <w:szCs w:val="28"/>
        </w:rPr>
      </w:pPr>
      <w:r w:rsidRPr="00825816">
        <w:rPr>
          <w:iCs/>
          <w:sz w:val="28"/>
          <w:szCs w:val="28"/>
        </w:rPr>
        <w:t xml:space="preserve">- организуют работу по выполнению мероприятий </w:t>
      </w:r>
      <w:r w:rsidRPr="00825816">
        <w:rPr>
          <w:bCs/>
          <w:spacing w:val="-1"/>
          <w:sz w:val="28"/>
          <w:szCs w:val="28"/>
        </w:rPr>
        <w:t xml:space="preserve">по выявлению и уничтожению </w:t>
      </w:r>
      <w:r w:rsidRPr="00825816">
        <w:rPr>
          <w:sz w:val="28"/>
          <w:szCs w:val="28"/>
        </w:rPr>
        <w:t xml:space="preserve">дикорастущих наркосодержащих </w:t>
      </w:r>
      <w:r w:rsidRPr="00825816">
        <w:rPr>
          <w:bCs/>
          <w:sz w:val="28"/>
          <w:szCs w:val="28"/>
        </w:rPr>
        <w:t xml:space="preserve">растений </w:t>
      </w:r>
      <w:r w:rsidRPr="00825816">
        <w:rPr>
          <w:bCs/>
          <w:spacing w:val="-1"/>
          <w:sz w:val="28"/>
          <w:szCs w:val="28"/>
        </w:rPr>
        <w:t xml:space="preserve">на территории </w:t>
      </w:r>
      <w:r>
        <w:rPr>
          <w:bCs/>
          <w:spacing w:val="-1"/>
          <w:sz w:val="28"/>
          <w:szCs w:val="28"/>
        </w:rPr>
        <w:t>Шербакульского городского  поселения Шербакульского муниципального района Омской области.</w:t>
      </w:r>
    </w:p>
    <w:p w:rsidR="00BA7B73" w:rsidRPr="00825816" w:rsidRDefault="00BA7B73" w:rsidP="00BA7B7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25816">
        <w:rPr>
          <w:sz w:val="28"/>
          <w:szCs w:val="28"/>
        </w:rPr>
        <w:t xml:space="preserve">. Заседание </w:t>
      </w:r>
      <w:r w:rsidRPr="00825816">
        <w:rPr>
          <w:color w:val="00000A"/>
          <w:sz w:val="28"/>
          <w:szCs w:val="28"/>
        </w:rPr>
        <w:t xml:space="preserve">рабочей группы проводятся по мере необходимости и оформляются решением, актами, </w:t>
      </w:r>
      <w:r w:rsidRPr="00825816">
        <w:rPr>
          <w:sz w:val="28"/>
          <w:szCs w:val="28"/>
        </w:rPr>
        <w:t>которые подписываются председателем Р</w:t>
      </w:r>
      <w:r w:rsidRPr="00825816">
        <w:rPr>
          <w:iCs/>
          <w:sz w:val="28"/>
          <w:szCs w:val="28"/>
        </w:rPr>
        <w:t>абочей группы</w:t>
      </w:r>
      <w:r w:rsidRPr="00825816">
        <w:rPr>
          <w:sz w:val="28"/>
          <w:szCs w:val="28"/>
        </w:rPr>
        <w:t>.</w:t>
      </w:r>
    </w:p>
    <w:p w:rsidR="00BA7B73" w:rsidRPr="0022411B" w:rsidRDefault="00BA7B73" w:rsidP="00BA7B73">
      <w:pPr>
        <w:ind w:firstLine="567"/>
        <w:jc w:val="both"/>
        <w:rPr>
          <w:sz w:val="28"/>
          <w:szCs w:val="28"/>
        </w:rPr>
      </w:pPr>
    </w:p>
    <w:p w:rsidR="00BA7B73" w:rsidRPr="00CD4428" w:rsidRDefault="00BA7B73" w:rsidP="00BA7B73">
      <w:pPr>
        <w:autoSpaceDE w:val="0"/>
        <w:autoSpaceDN w:val="0"/>
        <w:adjustRightInd w:val="0"/>
        <w:spacing w:line="240" w:lineRule="exact"/>
        <w:jc w:val="center"/>
        <w:rPr>
          <w:sz w:val="20"/>
          <w:szCs w:val="20"/>
        </w:rPr>
      </w:pPr>
    </w:p>
    <w:p w:rsidR="00BA7B73" w:rsidRPr="00CD4428" w:rsidRDefault="00BA7B73" w:rsidP="00BA7B73">
      <w:pPr>
        <w:autoSpaceDE w:val="0"/>
        <w:autoSpaceDN w:val="0"/>
        <w:adjustRightInd w:val="0"/>
        <w:spacing w:line="240" w:lineRule="exact"/>
        <w:jc w:val="center"/>
        <w:rPr>
          <w:sz w:val="20"/>
          <w:szCs w:val="20"/>
        </w:rPr>
      </w:pPr>
    </w:p>
    <w:p w:rsidR="00BA7B73" w:rsidRPr="0022411B" w:rsidRDefault="00BA7B73" w:rsidP="00BA7B73">
      <w:pPr>
        <w:jc w:val="center"/>
        <w:rPr>
          <w:b/>
          <w:sz w:val="28"/>
          <w:szCs w:val="28"/>
        </w:rPr>
      </w:pPr>
      <w:r w:rsidRPr="0022411B">
        <w:rPr>
          <w:b/>
          <w:sz w:val="28"/>
          <w:szCs w:val="28"/>
        </w:rPr>
        <w:t>2. Основные задачи и функции Рабочей группы</w:t>
      </w:r>
    </w:p>
    <w:p w:rsidR="00BA7B73" w:rsidRPr="0022411B" w:rsidRDefault="00BA7B73" w:rsidP="00BA7B73">
      <w:pPr>
        <w:jc w:val="center"/>
        <w:rPr>
          <w:b/>
          <w:sz w:val="28"/>
          <w:szCs w:val="28"/>
        </w:rPr>
      </w:pPr>
    </w:p>
    <w:p w:rsidR="00BA7B73" w:rsidRPr="0022411B" w:rsidRDefault="00BA7B73" w:rsidP="00BA7B73">
      <w:pPr>
        <w:tabs>
          <w:tab w:val="left" w:pos="0"/>
        </w:tabs>
        <w:ind w:firstLine="709"/>
        <w:rPr>
          <w:sz w:val="28"/>
          <w:szCs w:val="28"/>
        </w:rPr>
      </w:pPr>
      <w:r w:rsidRPr="0022411B">
        <w:rPr>
          <w:sz w:val="28"/>
          <w:szCs w:val="28"/>
        </w:rPr>
        <w:t>1. Основными задачами Рабочей группы являются:</w:t>
      </w:r>
    </w:p>
    <w:p w:rsidR="00BA7B73" w:rsidRPr="0022411B" w:rsidRDefault="00BA7B73" w:rsidP="00BA7B73">
      <w:pPr>
        <w:ind w:firstLine="709"/>
        <w:jc w:val="both"/>
        <w:rPr>
          <w:sz w:val="28"/>
          <w:szCs w:val="28"/>
        </w:rPr>
      </w:pPr>
      <w:r w:rsidRPr="0022411B">
        <w:rPr>
          <w:sz w:val="28"/>
          <w:szCs w:val="28"/>
        </w:rPr>
        <w:lastRenderedPageBreak/>
        <w:t xml:space="preserve">1) организация работы по своевременному выявлению и уничтожению карантинной сорной растительности, очагов произрастания дикорастущих наркосодержащих растений, а также остатков их посевов на территории </w:t>
      </w:r>
      <w:r>
        <w:rPr>
          <w:sz w:val="28"/>
          <w:szCs w:val="28"/>
        </w:rPr>
        <w:t>Шербакульского городского  поселения Шербакульского муниципального района Омской области</w:t>
      </w:r>
      <w:r w:rsidRPr="0022411B">
        <w:rPr>
          <w:sz w:val="28"/>
          <w:szCs w:val="28"/>
        </w:rPr>
        <w:t>;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2)</w:t>
      </w:r>
      <w:r w:rsidRPr="0022411B">
        <w:t xml:space="preserve"> </w:t>
      </w:r>
      <w:r w:rsidRPr="0022411B">
        <w:rPr>
          <w:sz w:val="28"/>
          <w:szCs w:val="28"/>
        </w:rPr>
        <w:t>Рабочая группа</w:t>
      </w:r>
      <w:r>
        <w:rPr>
          <w:sz w:val="28"/>
          <w:szCs w:val="28"/>
        </w:rPr>
        <w:t xml:space="preserve"> проводит</w:t>
      </w:r>
      <w:r w:rsidRPr="0022411B">
        <w:rPr>
          <w:sz w:val="28"/>
          <w:szCs w:val="28"/>
        </w:rPr>
        <w:t xml:space="preserve"> своевременное и качественное обследование земель сельскохозяйственных угодий и земель населенных пунктов, расположенных на территории </w:t>
      </w:r>
      <w:r>
        <w:rPr>
          <w:sz w:val="28"/>
          <w:szCs w:val="28"/>
        </w:rPr>
        <w:t>Шербакульского городского  поселения Шербакульского муниципального района Омской области</w:t>
      </w:r>
      <w:r w:rsidRPr="0022411B">
        <w:rPr>
          <w:sz w:val="28"/>
          <w:szCs w:val="28"/>
        </w:rPr>
        <w:t>, на предмет обнаружения незаконных посевов и очагов произрастания, дикорастущих наркосодержащих растений, составление актов о размерах таких площадей, определение расчета сил, средств и времени, необходимых для уничтожения обнаруженных зарослей и посевов.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3)</w:t>
      </w:r>
      <w:r w:rsidRPr="0022411B">
        <w:t xml:space="preserve">. </w:t>
      </w:r>
      <w:r w:rsidRPr="0022411B">
        <w:rPr>
          <w:sz w:val="28"/>
          <w:szCs w:val="28"/>
        </w:rPr>
        <w:t>Рабочая группа организует работу по уничтожению выявленных незаконных посевов и очагов произрастания, дикорастущих наркосодержащих растений, выносит предписание физическим и юридическим лицам об уничтожении этих растений в установленный срок.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4)</w:t>
      </w:r>
      <w:r w:rsidRPr="0022411B">
        <w:t xml:space="preserve"> </w:t>
      </w:r>
      <w:r w:rsidRPr="0022411B">
        <w:rPr>
          <w:sz w:val="28"/>
          <w:szCs w:val="28"/>
        </w:rPr>
        <w:t>Уничтожение незаконных посевов и очагов произрастания, дикорастущих наркосодержащих растений осуществляется любым технически доступным способом, исключающим возможность их незаконного оборота, с соблюдением требований в области охраны окружающей среды, пожарной безопасности.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5)</w:t>
      </w:r>
      <w:r w:rsidRPr="0022411B">
        <w:t xml:space="preserve">. </w:t>
      </w:r>
      <w:r w:rsidRPr="0022411B">
        <w:rPr>
          <w:sz w:val="28"/>
          <w:szCs w:val="28"/>
        </w:rPr>
        <w:t>Рабочая группа определяет площадь земельного участка, на котором произрастают наркосодержащие растения, способ, дату и время их уничтожения.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6)</w:t>
      </w:r>
      <w:r w:rsidRPr="0022411B">
        <w:t xml:space="preserve"> </w:t>
      </w:r>
      <w:r w:rsidRPr="0022411B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рабочей группы</w:t>
      </w:r>
      <w:r w:rsidRPr="0022411B">
        <w:rPr>
          <w:sz w:val="28"/>
          <w:szCs w:val="28"/>
        </w:rPr>
        <w:t xml:space="preserve"> оформляется протоколом. Протокол подписывается председателем и секретарем </w:t>
      </w:r>
      <w:r>
        <w:rPr>
          <w:sz w:val="28"/>
          <w:szCs w:val="28"/>
        </w:rPr>
        <w:t>рабочей группы</w:t>
      </w:r>
      <w:r w:rsidRPr="0022411B">
        <w:rPr>
          <w:sz w:val="28"/>
          <w:szCs w:val="28"/>
        </w:rPr>
        <w:t>, а в отсутствие председателя - заместителем председателя. Копия протокола направляется заинтересованным лицам.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7)</w:t>
      </w:r>
      <w:r w:rsidRPr="0022411B">
        <w:t xml:space="preserve"> </w:t>
      </w:r>
      <w:r w:rsidRPr="0022411B">
        <w:rPr>
          <w:sz w:val="28"/>
          <w:szCs w:val="28"/>
        </w:rPr>
        <w:t>Уничтожение наркосодержащих растений оформляется актом уничтожения, в котором указывается:</w:t>
      </w:r>
    </w:p>
    <w:p w:rsidR="00BA7B73" w:rsidRPr="0022411B" w:rsidRDefault="00BA7B73" w:rsidP="00BA7B73">
      <w:pPr>
        <w:jc w:val="both"/>
        <w:textAlignment w:val="baseline"/>
        <w:rPr>
          <w:sz w:val="28"/>
          <w:szCs w:val="28"/>
        </w:rPr>
      </w:pPr>
      <w:r w:rsidRPr="0022411B">
        <w:rPr>
          <w:bCs/>
          <w:sz w:val="28"/>
          <w:szCs w:val="28"/>
        </w:rPr>
        <w:t>а</w:t>
      </w:r>
      <w:r w:rsidRPr="0022411B">
        <w:rPr>
          <w:b/>
          <w:bCs/>
          <w:sz w:val="28"/>
          <w:szCs w:val="28"/>
        </w:rPr>
        <w:t xml:space="preserve">) </w:t>
      </w:r>
      <w:r w:rsidRPr="0022411B">
        <w:rPr>
          <w:sz w:val="28"/>
          <w:szCs w:val="28"/>
        </w:rPr>
        <w:t>дата, место и время уничтожения;</w:t>
      </w:r>
    </w:p>
    <w:p w:rsidR="00BA7B73" w:rsidRPr="0022411B" w:rsidRDefault="00BA7B73" w:rsidP="00BA7B73">
      <w:pPr>
        <w:jc w:val="both"/>
        <w:textAlignment w:val="baseline"/>
        <w:rPr>
          <w:sz w:val="28"/>
          <w:szCs w:val="28"/>
        </w:rPr>
      </w:pPr>
      <w:r w:rsidRPr="0022411B">
        <w:rPr>
          <w:bCs/>
          <w:sz w:val="28"/>
          <w:szCs w:val="28"/>
        </w:rPr>
        <w:t>б)</w:t>
      </w:r>
      <w:r w:rsidRPr="0022411B">
        <w:rPr>
          <w:b/>
          <w:bCs/>
          <w:sz w:val="28"/>
          <w:szCs w:val="28"/>
        </w:rPr>
        <w:t xml:space="preserve"> </w:t>
      </w:r>
      <w:r w:rsidRPr="0022411B">
        <w:rPr>
          <w:sz w:val="28"/>
          <w:szCs w:val="28"/>
        </w:rPr>
        <w:t>место работы, должности, фамилии, инициалы членов комиссии и иных лиц, принимающих участие в уничтожении;</w:t>
      </w:r>
    </w:p>
    <w:p w:rsidR="00BA7B73" w:rsidRPr="0022411B" w:rsidRDefault="00BA7B73" w:rsidP="00BA7B73">
      <w:pPr>
        <w:jc w:val="both"/>
        <w:textAlignment w:val="baseline"/>
        <w:rPr>
          <w:sz w:val="28"/>
          <w:szCs w:val="28"/>
        </w:rPr>
      </w:pPr>
      <w:r w:rsidRPr="0022411B">
        <w:rPr>
          <w:bCs/>
          <w:sz w:val="28"/>
          <w:szCs w:val="28"/>
        </w:rPr>
        <w:t>в)</w:t>
      </w:r>
      <w:r w:rsidRPr="0022411B">
        <w:rPr>
          <w:b/>
          <w:bCs/>
          <w:sz w:val="28"/>
          <w:szCs w:val="28"/>
        </w:rPr>
        <w:t xml:space="preserve"> </w:t>
      </w:r>
      <w:r w:rsidRPr="0022411B">
        <w:rPr>
          <w:sz w:val="28"/>
          <w:szCs w:val="28"/>
        </w:rPr>
        <w:t>вид и количество уничтожаемых наркосодержащих растений, площадь земельного участка, на котором они произрастали;</w:t>
      </w:r>
    </w:p>
    <w:p w:rsidR="00BA7B73" w:rsidRPr="0022411B" w:rsidRDefault="00BA7B73" w:rsidP="00BA7B73">
      <w:pPr>
        <w:jc w:val="both"/>
        <w:textAlignment w:val="baseline"/>
        <w:rPr>
          <w:sz w:val="28"/>
          <w:szCs w:val="28"/>
        </w:rPr>
      </w:pPr>
      <w:r w:rsidRPr="0022411B">
        <w:rPr>
          <w:bCs/>
          <w:sz w:val="28"/>
          <w:szCs w:val="28"/>
        </w:rPr>
        <w:t>г)</w:t>
      </w:r>
      <w:r w:rsidRPr="0022411B">
        <w:rPr>
          <w:b/>
          <w:bCs/>
          <w:sz w:val="28"/>
          <w:szCs w:val="28"/>
        </w:rPr>
        <w:t xml:space="preserve"> </w:t>
      </w:r>
      <w:r w:rsidRPr="0022411B">
        <w:rPr>
          <w:sz w:val="28"/>
          <w:szCs w:val="28"/>
        </w:rPr>
        <w:t>основание для уничтожения;</w:t>
      </w:r>
    </w:p>
    <w:p w:rsidR="00BA7B73" w:rsidRPr="0022411B" w:rsidRDefault="00BA7B73" w:rsidP="00BA7B73">
      <w:pPr>
        <w:jc w:val="both"/>
        <w:textAlignment w:val="baseline"/>
        <w:rPr>
          <w:sz w:val="28"/>
          <w:szCs w:val="28"/>
        </w:rPr>
      </w:pPr>
      <w:r w:rsidRPr="0022411B">
        <w:rPr>
          <w:bCs/>
          <w:sz w:val="28"/>
          <w:szCs w:val="28"/>
        </w:rPr>
        <w:t>д)</w:t>
      </w:r>
      <w:r w:rsidRPr="0022411B">
        <w:rPr>
          <w:b/>
          <w:bCs/>
          <w:sz w:val="28"/>
          <w:szCs w:val="28"/>
        </w:rPr>
        <w:t xml:space="preserve"> </w:t>
      </w:r>
      <w:r w:rsidRPr="0022411B">
        <w:rPr>
          <w:sz w:val="28"/>
          <w:szCs w:val="28"/>
        </w:rPr>
        <w:t>способ уничтожения.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8)</w:t>
      </w:r>
      <w:r w:rsidRPr="0022411B">
        <w:rPr>
          <w:sz w:val="28"/>
          <w:szCs w:val="28"/>
        </w:rPr>
        <w:t xml:space="preserve"> Проведение обследований с/х угодий на территории </w:t>
      </w:r>
      <w:r>
        <w:rPr>
          <w:sz w:val="28"/>
          <w:szCs w:val="28"/>
        </w:rPr>
        <w:t>Шербакульского городского  поселения Шербакульского муниципального района Омской области</w:t>
      </w:r>
      <w:r w:rsidRPr="0022411B">
        <w:rPr>
          <w:sz w:val="28"/>
          <w:szCs w:val="28"/>
        </w:rPr>
        <w:t>, с целью выявления очагов дикорастущих наркосодержащих растений.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rPr>
          <w:bCs/>
        </w:rPr>
        <w:t>9)</w:t>
      </w:r>
      <w:r w:rsidRPr="0022411B">
        <w:rPr>
          <w:bCs/>
        </w:rPr>
        <w:t xml:space="preserve"> </w:t>
      </w:r>
      <w:r w:rsidRPr="0022411B">
        <w:rPr>
          <w:sz w:val="28"/>
          <w:szCs w:val="28"/>
        </w:rPr>
        <w:t>Оказание консультационной и практической помощи в организации по уничтожению выявленных очагов.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rPr>
          <w:bCs/>
        </w:rPr>
        <w:lastRenderedPageBreak/>
        <w:t>10)</w:t>
      </w:r>
      <w:r w:rsidRPr="0022411B">
        <w:rPr>
          <w:bCs/>
        </w:rPr>
        <w:t xml:space="preserve"> </w:t>
      </w:r>
      <w:r w:rsidRPr="0022411B">
        <w:rPr>
          <w:sz w:val="28"/>
          <w:szCs w:val="28"/>
        </w:rPr>
        <w:t>Ведет профилактическую работу с населением с целью активизации работы по выявлению и уничтожению незаконных посевов и очагов произрастания, дикорастущих наркосодержащих растений.</w:t>
      </w:r>
    </w:p>
    <w:p w:rsidR="00BA7B73" w:rsidRPr="0022411B" w:rsidRDefault="00BA7B73" w:rsidP="00BA7B73">
      <w:pPr>
        <w:ind w:firstLine="708"/>
        <w:jc w:val="both"/>
        <w:textAlignment w:val="baseline"/>
        <w:rPr>
          <w:sz w:val="28"/>
          <w:szCs w:val="28"/>
        </w:rPr>
      </w:pPr>
      <w:r>
        <w:t>11)</w:t>
      </w:r>
      <w:r w:rsidRPr="0022411B">
        <w:t xml:space="preserve"> </w:t>
      </w:r>
      <w:r w:rsidRPr="0022411B">
        <w:rPr>
          <w:sz w:val="28"/>
          <w:szCs w:val="28"/>
        </w:rPr>
        <w:t>Проводит картирования мест произрастания дикорастущих культивируемых наркосодержащих растений.</w:t>
      </w:r>
    </w:p>
    <w:p w:rsidR="00BA7B73" w:rsidRPr="00CD4428" w:rsidRDefault="00BA7B73" w:rsidP="00BA7B73">
      <w:pPr>
        <w:rPr>
          <w:sz w:val="28"/>
          <w:szCs w:val="28"/>
        </w:rPr>
      </w:pPr>
    </w:p>
    <w:p w:rsidR="00BA7B73" w:rsidRDefault="00BA7B73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1244B" w:rsidRPr="009F2BD3" w:rsidRDefault="0001244B" w:rsidP="00BA7B73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</w:rPr>
      </w:pPr>
    </w:p>
    <w:p w:rsidR="00BA7B73" w:rsidRPr="00DE4555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№3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к постановлению</w:t>
      </w:r>
    </w:p>
    <w:p w:rsidR="00BA7B73" w:rsidRPr="00DE4555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56604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 xml:space="preserve">-п </w:t>
      </w:r>
      <w:r w:rsidRPr="00DE4555">
        <w:rPr>
          <w:rFonts w:ascii="Times New Roman" w:hAnsi="Times New Roman"/>
          <w:sz w:val="24"/>
          <w:szCs w:val="24"/>
          <w:lang w:eastAsia="ru-RU"/>
        </w:rPr>
        <w:t xml:space="preserve">  от</w:t>
      </w: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BF0404">
        <w:rPr>
          <w:rFonts w:ascii="Times New Roman" w:hAnsi="Times New Roman"/>
          <w:sz w:val="24"/>
          <w:szCs w:val="24"/>
          <w:lang w:eastAsia="ru-RU"/>
        </w:rPr>
        <w:t>12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="00BF0404">
        <w:rPr>
          <w:rFonts w:ascii="Times New Roman" w:hAnsi="Times New Roman"/>
          <w:sz w:val="24"/>
          <w:szCs w:val="24"/>
          <w:lang w:eastAsia="ru-RU"/>
        </w:rPr>
        <w:t xml:space="preserve"> мая </w:t>
      </w:r>
      <w:r w:rsidRPr="00DE4555">
        <w:rPr>
          <w:rFonts w:ascii="Times New Roman" w:hAnsi="Times New Roman"/>
          <w:sz w:val="24"/>
          <w:szCs w:val="24"/>
          <w:lang w:eastAsia="ru-RU"/>
        </w:rPr>
        <w:t>2025г.</w:t>
      </w:r>
    </w:p>
    <w:p w:rsidR="00BA7B73" w:rsidRDefault="00BA7B73" w:rsidP="00BA7B73">
      <w:pPr>
        <w:jc w:val="right"/>
        <w:rPr>
          <w:b/>
          <w:sz w:val="28"/>
          <w:szCs w:val="28"/>
        </w:rPr>
      </w:pPr>
    </w:p>
    <w:p w:rsidR="00BA7B73" w:rsidRDefault="00BA7B73" w:rsidP="00BA7B73">
      <w:pPr>
        <w:jc w:val="center"/>
        <w:rPr>
          <w:b/>
          <w:sz w:val="28"/>
          <w:szCs w:val="28"/>
        </w:rPr>
      </w:pPr>
      <w:r w:rsidRPr="00C82131">
        <w:rPr>
          <w:b/>
          <w:sz w:val="28"/>
          <w:szCs w:val="28"/>
        </w:rPr>
        <w:t>План-график</w:t>
      </w:r>
    </w:p>
    <w:p w:rsidR="00BA7B73" w:rsidRPr="00C82131" w:rsidRDefault="00BA7B73" w:rsidP="00BA7B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мониторингу территории Шербакульского городского  поселения Шербакульского муниципального района Омской области на предмет произрастания растений, содержащих наркотические средства </w:t>
      </w:r>
    </w:p>
    <w:p w:rsidR="00BA7B73" w:rsidRPr="00C82131" w:rsidRDefault="00BA7B73" w:rsidP="00BA7B7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"/>
        <w:gridCol w:w="3390"/>
        <w:gridCol w:w="2891"/>
        <w:gridCol w:w="2596"/>
      </w:tblGrid>
      <w:tr w:rsidR="00BA7B73" w:rsidRPr="00C82131" w:rsidTr="00FC2F2F">
        <w:trPr>
          <w:tblHeader/>
        </w:trPr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 w:rsidRPr="00C82131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390" w:type="dxa"/>
            <w:vAlign w:val="center"/>
          </w:tcPr>
          <w:p w:rsidR="00BA7B73" w:rsidRPr="00C82131" w:rsidRDefault="00BA7B73" w:rsidP="00FC2F2F">
            <w:pPr>
              <w:widowControl w:val="0"/>
              <w:spacing w:line="240" w:lineRule="exact"/>
              <w:jc w:val="center"/>
              <w:rPr>
                <w:color w:val="000000"/>
                <w:spacing w:val="-2"/>
                <w:sz w:val="28"/>
                <w:szCs w:val="28"/>
                <w:lang w:bidi="ru-RU"/>
              </w:rPr>
            </w:pPr>
            <w:r w:rsidRPr="00C82131">
              <w:rPr>
                <w:color w:val="000000"/>
                <w:spacing w:val="-2"/>
                <w:sz w:val="28"/>
                <w:szCs w:val="28"/>
                <w:lang w:bidi="ru-RU"/>
              </w:rPr>
              <w:t>Наименование мероприятия</w:t>
            </w:r>
          </w:p>
        </w:tc>
        <w:tc>
          <w:tcPr>
            <w:tcW w:w="2891" w:type="dxa"/>
            <w:vAlign w:val="center"/>
          </w:tcPr>
          <w:p w:rsidR="00BA7B73" w:rsidRPr="00C82131" w:rsidRDefault="00BA7B73" w:rsidP="00FC2F2F">
            <w:pPr>
              <w:widowControl w:val="0"/>
              <w:spacing w:line="240" w:lineRule="exact"/>
              <w:jc w:val="center"/>
              <w:rPr>
                <w:color w:val="000000"/>
                <w:spacing w:val="-2"/>
                <w:sz w:val="28"/>
                <w:szCs w:val="28"/>
                <w:lang w:bidi="ru-RU"/>
              </w:rPr>
            </w:pPr>
            <w:r w:rsidRPr="00C82131">
              <w:rPr>
                <w:color w:val="000000"/>
                <w:spacing w:val="-2"/>
                <w:sz w:val="28"/>
                <w:szCs w:val="28"/>
                <w:lang w:bidi="ru-RU"/>
              </w:rPr>
              <w:t>Исполнитель</w:t>
            </w:r>
          </w:p>
        </w:tc>
        <w:tc>
          <w:tcPr>
            <w:tcW w:w="2596" w:type="dxa"/>
            <w:vAlign w:val="center"/>
          </w:tcPr>
          <w:p w:rsidR="00BA7B73" w:rsidRPr="00C82131" w:rsidRDefault="00BA7B73" w:rsidP="00FC2F2F">
            <w:pPr>
              <w:widowControl w:val="0"/>
              <w:spacing w:after="120" w:line="240" w:lineRule="exact"/>
              <w:ind w:right="273"/>
              <w:jc w:val="center"/>
              <w:rPr>
                <w:color w:val="000000"/>
                <w:spacing w:val="-2"/>
                <w:sz w:val="28"/>
                <w:szCs w:val="28"/>
                <w:lang w:bidi="ru-RU"/>
              </w:rPr>
            </w:pPr>
            <w:r w:rsidRPr="00C82131">
              <w:rPr>
                <w:color w:val="000000"/>
                <w:spacing w:val="-2"/>
                <w:sz w:val="28"/>
                <w:szCs w:val="28"/>
                <w:lang w:bidi="ru-RU"/>
              </w:rPr>
              <w:t>Срок проведения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 w:rsidRPr="00C8213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390" w:type="dxa"/>
          </w:tcPr>
          <w:p w:rsidR="00BA7B73" w:rsidRPr="00C82131" w:rsidRDefault="00BA7B73" w:rsidP="00FC2F2F">
            <w:pPr>
              <w:jc w:val="both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Проведение заседаний рабочей группы</w:t>
            </w:r>
          </w:p>
        </w:tc>
        <w:tc>
          <w:tcPr>
            <w:tcW w:w="2891" w:type="dxa"/>
            <w:vAlign w:val="center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Председатель рабочей группы</w:t>
            </w:r>
          </w:p>
        </w:tc>
        <w:tc>
          <w:tcPr>
            <w:tcW w:w="2596" w:type="dxa"/>
            <w:vAlign w:val="center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по мере необходимости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 w:rsidRPr="00C8213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390" w:type="dxa"/>
          </w:tcPr>
          <w:p w:rsidR="00BA7B73" w:rsidRPr="00C82131" w:rsidRDefault="00BA7B73" w:rsidP="00FC2F2F">
            <w:pPr>
              <w:jc w:val="both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Осуществление контроля за проведением мероприятий по уничтожению очагов произрастания дикорас</w:t>
            </w:r>
            <w:r>
              <w:rPr>
                <w:sz w:val="28"/>
                <w:szCs w:val="28"/>
              </w:rPr>
              <w:t>тущих наркосодержащих растений</w:t>
            </w:r>
          </w:p>
        </w:tc>
        <w:tc>
          <w:tcPr>
            <w:tcW w:w="2891" w:type="dxa"/>
            <w:vAlign w:val="center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Члены рабочей группы</w:t>
            </w:r>
          </w:p>
        </w:tc>
        <w:tc>
          <w:tcPr>
            <w:tcW w:w="2596" w:type="dxa"/>
            <w:vAlign w:val="center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в период проведения мероприятий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 w:rsidRPr="00C8213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390" w:type="dxa"/>
          </w:tcPr>
          <w:p w:rsidR="00BA7B73" w:rsidRPr="00C82131" w:rsidRDefault="00BA7B73" w:rsidP="00FC2F2F">
            <w:pPr>
              <w:jc w:val="both"/>
              <w:rPr>
                <w:sz w:val="28"/>
                <w:szCs w:val="28"/>
              </w:rPr>
            </w:pPr>
            <w:r w:rsidRPr="00C82131">
              <w:rPr>
                <w:iCs/>
                <w:sz w:val="28"/>
                <w:szCs w:val="28"/>
              </w:rPr>
              <w:t xml:space="preserve">Проведение рейдов по выявлению </w:t>
            </w:r>
            <w:r w:rsidRPr="00C82131">
              <w:rPr>
                <w:sz w:val="28"/>
                <w:szCs w:val="28"/>
              </w:rPr>
              <w:t xml:space="preserve">земель, участков личного подсобного хозяйства, на которых произрастают дикорастущие наркосодержащие </w:t>
            </w:r>
            <w:r w:rsidRPr="00C82131">
              <w:rPr>
                <w:bCs/>
                <w:sz w:val="28"/>
                <w:szCs w:val="28"/>
              </w:rPr>
              <w:t>растения</w:t>
            </w:r>
          </w:p>
        </w:tc>
        <w:tc>
          <w:tcPr>
            <w:tcW w:w="2891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Члены Рабочей группа</w:t>
            </w:r>
          </w:p>
        </w:tc>
        <w:tc>
          <w:tcPr>
            <w:tcW w:w="2596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май-октябрь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 w:rsidRPr="00C8213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390" w:type="dxa"/>
          </w:tcPr>
          <w:p w:rsidR="00BA7B73" w:rsidRPr="00C82131" w:rsidRDefault="00BA7B73" w:rsidP="00FC2F2F">
            <w:pPr>
              <w:jc w:val="both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Определение собственников (арендаторов) земельных участков, на территории которых выявлены очаги произрастания дикорастущих наркосодержащих растений</w:t>
            </w:r>
          </w:p>
        </w:tc>
        <w:tc>
          <w:tcPr>
            <w:tcW w:w="2891" w:type="dxa"/>
          </w:tcPr>
          <w:p w:rsidR="00BA7B73" w:rsidRPr="00C82131" w:rsidRDefault="00BA7B73" w:rsidP="00BF0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 </w:t>
            </w:r>
            <w:r w:rsidR="00BF0404">
              <w:rPr>
                <w:sz w:val="28"/>
                <w:szCs w:val="28"/>
              </w:rPr>
              <w:t xml:space="preserve">городского </w:t>
            </w:r>
            <w:r>
              <w:rPr>
                <w:sz w:val="28"/>
                <w:szCs w:val="28"/>
              </w:rPr>
              <w:t xml:space="preserve">поселения </w:t>
            </w:r>
          </w:p>
        </w:tc>
        <w:tc>
          <w:tcPr>
            <w:tcW w:w="2596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в течение</w:t>
            </w:r>
          </w:p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3 рабочих дней с момента выявления участка с наркосодержащими растениями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390" w:type="dxa"/>
          </w:tcPr>
          <w:p w:rsidR="00BA7B73" w:rsidRPr="00C82131" w:rsidRDefault="00BA7B73" w:rsidP="00FC2F2F">
            <w:pPr>
              <w:jc w:val="both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 xml:space="preserve">Уничтожение дикорастущих наркосодержащих растений на землях, собственность которых не </w:t>
            </w:r>
            <w:r w:rsidRPr="00C82131">
              <w:rPr>
                <w:sz w:val="28"/>
                <w:szCs w:val="28"/>
              </w:rPr>
              <w:lastRenderedPageBreak/>
              <w:t>разграничена</w:t>
            </w:r>
          </w:p>
        </w:tc>
        <w:tc>
          <w:tcPr>
            <w:tcW w:w="2891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lastRenderedPageBreak/>
              <w:t>члены Рабочей группы</w:t>
            </w:r>
          </w:p>
        </w:tc>
        <w:tc>
          <w:tcPr>
            <w:tcW w:w="2596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при выявлении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Pr="00C82131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3390" w:type="dxa"/>
          </w:tcPr>
          <w:p w:rsidR="00BA7B73" w:rsidRPr="00F66466" w:rsidRDefault="00BA7B73" w:rsidP="00FC2F2F">
            <w:pPr>
              <w:jc w:val="both"/>
              <w:rPr>
                <w:sz w:val="28"/>
                <w:szCs w:val="28"/>
              </w:rPr>
            </w:pPr>
            <w:r w:rsidRPr="00F66466">
              <w:rPr>
                <w:sz w:val="28"/>
                <w:szCs w:val="28"/>
              </w:rPr>
              <w:t xml:space="preserve">Информирование населения путём </w:t>
            </w:r>
            <w:r w:rsidRPr="00F66466">
              <w:rPr>
                <w:bCs/>
                <w:sz w:val="28"/>
                <w:szCs w:val="28"/>
              </w:rPr>
              <w:t xml:space="preserve">распространение среди населения листовок, обращений, плакатов с информаций </w:t>
            </w:r>
            <w:r w:rsidRPr="00F66466">
              <w:rPr>
                <w:sz w:val="28"/>
                <w:szCs w:val="28"/>
              </w:rPr>
              <w:t xml:space="preserve">по уничтожению дикорастущих наркосодержащих растений и об административной ответственности за непринятие мер по их уничтожению </w:t>
            </w:r>
          </w:p>
        </w:tc>
        <w:tc>
          <w:tcPr>
            <w:tcW w:w="2891" w:type="dxa"/>
          </w:tcPr>
          <w:p w:rsidR="00BA7B73" w:rsidRPr="00C82131" w:rsidRDefault="00BA7B73" w:rsidP="00BF04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BF0404">
              <w:rPr>
                <w:sz w:val="28"/>
                <w:szCs w:val="28"/>
              </w:rPr>
              <w:t>городского</w:t>
            </w:r>
            <w:r>
              <w:rPr>
                <w:sz w:val="28"/>
                <w:szCs w:val="28"/>
              </w:rPr>
              <w:t xml:space="preserve"> поселения</w:t>
            </w:r>
          </w:p>
        </w:tc>
        <w:tc>
          <w:tcPr>
            <w:tcW w:w="2596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 w:rsidRPr="00C82131">
              <w:rPr>
                <w:sz w:val="28"/>
                <w:szCs w:val="28"/>
              </w:rPr>
              <w:t>май-октябрь</w:t>
            </w:r>
          </w:p>
        </w:tc>
      </w:tr>
      <w:tr w:rsidR="00BA7B73" w:rsidRPr="00C82131" w:rsidTr="00FC2F2F">
        <w:tc>
          <w:tcPr>
            <w:tcW w:w="694" w:type="dxa"/>
          </w:tcPr>
          <w:p w:rsidR="00BA7B73" w:rsidRDefault="00BA7B73" w:rsidP="00FC2F2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390" w:type="dxa"/>
          </w:tcPr>
          <w:p w:rsidR="00BA7B73" w:rsidRPr="007E6526" w:rsidRDefault="00BA7B73" w:rsidP="00FC2F2F">
            <w:pPr>
              <w:rPr>
                <w:sz w:val="28"/>
                <w:szCs w:val="28"/>
              </w:rPr>
            </w:pPr>
            <w:r w:rsidRPr="007E6526">
              <w:rPr>
                <w:bCs/>
                <w:sz w:val="28"/>
                <w:szCs w:val="28"/>
              </w:rPr>
              <w:t>Уведомление в письменной форме организаций и учреждений об обязательной локализации и ликвидации</w:t>
            </w:r>
            <w:r w:rsidRPr="007E6526">
              <w:rPr>
                <w:sz w:val="28"/>
                <w:szCs w:val="28"/>
              </w:rPr>
              <w:t xml:space="preserve"> дикорастущих наркосодержащих растений</w:t>
            </w:r>
          </w:p>
        </w:tc>
        <w:tc>
          <w:tcPr>
            <w:tcW w:w="2891" w:type="dxa"/>
          </w:tcPr>
          <w:p w:rsidR="00BA7B73" w:rsidRDefault="00BA7B73" w:rsidP="00FC2F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поселения</w:t>
            </w:r>
          </w:p>
        </w:tc>
        <w:tc>
          <w:tcPr>
            <w:tcW w:w="2596" w:type="dxa"/>
          </w:tcPr>
          <w:p w:rsidR="00BA7B73" w:rsidRPr="00C82131" w:rsidRDefault="00BA7B73" w:rsidP="00FC2F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- октябрь</w:t>
            </w:r>
          </w:p>
        </w:tc>
      </w:tr>
    </w:tbl>
    <w:p w:rsidR="00BA7B73" w:rsidRPr="00C82131" w:rsidRDefault="00BA7B73" w:rsidP="00BA7B73">
      <w:pPr>
        <w:ind w:firstLine="567"/>
        <w:jc w:val="both"/>
        <w:rPr>
          <w:b/>
          <w:sz w:val="28"/>
          <w:szCs w:val="28"/>
        </w:rPr>
      </w:pPr>
    </w:p>
    <w:p w:rsidR="00BA7B73" w:rsidRDefault="00BA7B73" w:rsidP="00BA7B73">
      <w:pPr>
        <w:pStyle w:val="a8"/>
        <w:rPr>
          <w:rFonts w:ascii="Times New Roman" w:hAnsi="Times New Roman"/>
          <w:sz w:val="28"/>
          <w:szCs w:val="28"/>
        </w:rPr>
      </w:pPr>
    </w:p>
    <w:p w:rsidR="00BA7B73" w:rsidRPr="009F2BD3" w:rsidRDefault="00BA7B73" w:rsidP="00BA7B73">
      <w:pPr>
        <w:pStyle w:val="a8"/>
        <w:rPr>
          <w:rFonts w:ascii="Times New Roman" w:hAnsi="Times New Roman"/>
          <w:sz w:val="28"/>
          <w:szCs w:val="28"/>
        </w:rPr>
      </w:pPr>
    </w:p>
    <w:p w:rsidR="00BA7B73" w:rsidRDefault="00BA7B73" w:rsidP="00BA7B73"/>
    <w:p w:rsidR="00BA7B73" w:rsidRDefault="00BA7B73" w:rsidP="00BA7B73"/>
    <w:p w:rsidR="00BA7B73" w:rsidRDefault="00BA7B73" w:rsidP="00BA7B73"/>
    <w:p w:rsidR="00BF0404" w:rsidRDefault="00BF0404" w:rsidP="00BA7B73"/>
    <w:p w:rsidR="00BA7B73" w:rsidRDefault="00BA7B73" w:rsidP="00BA7B73"/>
    <w:p w:rsidR="0001244B" w:rsidRDefault="0001244B" w:rsidP="00BA7B73"/>
    <w:p w:rsidR="0001244B" w:rsidRDefault="0001244B" w:rsidP="00BA7B73"/>
    <w:p w:rsidR="0001244B" w:rsidRDefault="0001244B" w:rsidP="00BA7B73"/>
    <w:p w:rsidR="0001244B" w:rsidRDefault="0001244B" w:rsidP="00BA7B73"/>
    <w:p w:rsidR="0001244B" w:rsidRDefault="0001244B" w:rsidP="00BA7B73"/>
    <w:p w:rsidR="0001244B" w:rsidRDefault="0001244B" w:rsidP="00BA7B73"/>
    <w:p w:rsidR="0001244B" w:rsidRDefault="0001244B" w:rsidP="00BA7B73"/>
    <w:p w:rsidR="0001244B" w:rsidRDefault="0001244B" w:rsidP="00BA7B73"/>
    <w:p w:rsidR="0001244B" w:rsidRDefault="0001244B" w:rsidP="00BA7B73"/>
    <w:p w:rsidR="00BA7B73" w:rsidRDefault="00BA7B73" w:rsidP="00BA7B73"/>
    <w:p w:rsidR="00BA7B73" w:rsidRPr="00DE4555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  <w:lang w:eastAsia="ru-RU"/>
        </w:rPr>
        <w:t xml:space="preserve"> 4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к постановлению</w:t>
      </w:r>
    </w:p>
    <w:p w:rsidR="00BA7B73" w:rsidRPr="00DE4555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t xml:space="preserve"> №</w:t>
      </w:r>
      <w:r w:rsidR="00E56604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 xml:space="preserve"> -п </w:t>
      </w:r>
      <w:r w:rsidRPr="00DE4555">
        <w:rPr>
          <w:rFonts w:ascii="Times New Roman" w:hAnsi="Times New Roman"/>
          <w:sz w:val="24"/>
          <w:szCs w:val="24"/>
          <w:lang w:eastAsia="ru-RU"/>
        </w:rPr>
        <w:t xml:space="preserve">  от</w:t>
      </w: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BF0404">
        <w:rPr>
          <w:rFonts w:ascii="Times New Roman" w:hAnsi="Times New Roman"/>
          <w:sz w:val="24"/>
          <w:szCs w:val="24"/>
          <w:lang w:eastAsia="ru-RU"/>
        </w:rPr>
        <w:t>12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="00BF0404">
        <w:rPr>
          <w:rFonts w:ascii="Times New Roman" w:hAnsi="Times New Roman"/>
          <w:sz w:val="24"/>
          <w:szCs w:val="24"/>
          <w:lang w:eastAsia="ru-RU"/>
        </w:rPr>
        <w:t xml:space="preserve"> мая </w:t>
      </w:r>
      <w:r w:rsidRPr="00DE4555">
        <w:rPr>
          <w:rFonts w:ascii="Times New Roman" w:hAnsi="Times New Roman"/>
          <w:sz w:val="24"/>
          <w:szCs w:val="24"/>
          <w:lang w:eastAsia="ru-RU"/>
        </w:rPr>
        <w:t>2025г.</w:t>
      </w:r>
    </w:p>
    <w:p w:rsidR="00BA7B73" w:rsidRDefault="00BA7B73" w:rsidP="00BA7B73">
      <w:pPr>
        <w:jc w:val="right"/>
        <w:rPr>
          <w:b/>
          <w:sz w:val="28"/>
          <w:szCs w:val="28"/>
        </w:rPr>
      </w:pPr>
    </w:p>
    <w:p w:rsidR="00BA7B73" w:rsidRDefault="00BA7B73" w:rsidP="00BA7B73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АКТ</w:t>
      </w:r>
    </w:p>
    <w:p w:rsidR="00BA7B73" w:rsidRPr="00BB4AE5" w:rsidRDefault="00BA7B73" w:rsidP="00BA7B73">
      <w:pPr>
        <w:jc w:val="center"/>
        <w:rPr>
          <w:b/>
        </w:rPr>
      </w:pPr>
      <w:r>
        <w:rPr>
          <w:b/>
        </w:rPr>
        <w:t>о</w:t>
      </w:r>
      <w:r w:rsidRPr="006A14AA">
        <w:rPr>
          <w:b/>
        </w:rPr>
        <w:t>смотра</w:t>
      </w:r>
      <w:r>
        <w:rPr>
          <w:b/>
        </w:rPr>
        <w:t xml:space="preserve"> выявленного очага произрастания </w:t>
      </w:r>
      <w:r w:rsidRPr="00BB4AE5">
        <w:rPr>
          <w:b/>
        </w:rPr>
        <w:t>дикорастущих растений, включенных в перечень наркотических средств, психотропных веществ и их прекурсоров, подлежащих контролю в Российской Федерации</w:t>
      </w:r>
    </w:p>
    <w:p w:rsidR="00BA7B73" w:rsidRDefault="00BA7B73" w:rsidP="00BA7B73">
      <w:pPr>
        <w:pStyle w:val="Default"/>
        <w:jc w:val="center"/>
        <w:rPr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________________________    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                                                                           ______________________</w:t>
      </w:r>
    </w:p>
    <w:p w:rsidR="00BA7B73" w:rsidRDefault="00BA7B73" w:rsidP="00BA7B73">
      <w:pPr>
        <w:pStyle w:val="Default"/>
        <w:jc w:val="both"/>
        <w:rPr>
          <w:i/>
          <w:sz w:val="20"/>
          <w:szCs w:val="20"/>
        </w:rPr>
      </w:pPr>
      <w:r w:rsidRPr="00F54C24">
        <w:rPr>
          <w:i/>
          <w:sz w:val="20"/>
          <w:szCs w:val="20"/>
        </w:rPr>
        <w:t>(место составления)</w:t>
      </w:r>
      <w:r>
        <w:rPr>
          <w:i/>
          <w:sz w:val="20"/>
          <w:szCs w:val="20"/>
        </w:rPr>
        <w:t xml:space="preserve">                                                                                                                          (дата)</w:t>
      </w:r>
    </w:p>
    <w:p w:rsidR="00BA7B73" w:rsidRPr="00F54C24" w:rsidRDefault="00BA7B73" w:rsidP="00BA7B73">
      <w:pPr>
        <w:pStyle w:val="Default"/>
        <w:jc w:val="both"/>
        <w:rPr>
          <w:i/>
          <w:sz w:val="20"/>
          <w:szCs w:val="20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Осмотр начат в ___ ч ___ мин                                      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Осмотр окончен в ___ ч ___ мин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Секретарь рабочей группы ____________________________________________________________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BA7B73" w:rsidRPr="00AF5EA6" w:rsidRDefault="00BA7B73" w:rsidP="00BA7B73">
      <w:pPr>
        <w:pStyle w:val="Default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(должность, </w:t>
      </w:r>
      <w:r w:rsidRPr="00AF5EA6">
        <w:rPr>
          <w:i/>
          <w:sz w:val="20"/>
          <w:szCs w:val="20"/>
        </w:rPr>
        <w:t>фамилия инициалы)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Прибыл(а)__________________________________________________________________________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BA7B73" w:rsidRPr="00AF5EA6" w:rsidRDefault="00BA7B73" w:rsidP="00BA7B73">
      <w:pPr>
        <w:pStyle w:val="Default"/>
        <w:ind w:left="4248" w:firstLine="708"/>
        <w:jc w:val="both"/>
        <w:rPr>
          <w:i/>
          <w:sz w:val="20"/>
          <w:szCs w:val="20"/>
        </w:rPr>
      </w:pPr>
      <w:r w:rsidRPr="00AF5EA6">
        <w:rPr>
          <w:i/>
          <w:sz w:val="20"/>
          <w:szCs w:val="20"/>
        </w:rPr>
        <w:t>(куда)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в составе комиссии (рабочей группы):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B73" w:rsidRPr="00AF5EA6" w:rsidRDefault="00BA7B73" w:rsidP="00BA7B73">
      <w:pPr>
        <w:pStyle w:val="Defaul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AF5EA6">
        <w:rPr>
          <w:i/>
          <w:sz w:val="20"/>
          <w:szCs w:val="20"/>
        </w:rPr>
        <w:t>(фамилия, имя, отчество, должность)</w:t>
      </w: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Участвующим лицам объявлено о применении технических средств (если используются технические средства для определения площади и координат земельного участка) 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B73" w:rsidRPr="006F32BC" w:rsidRDefault="00BA7B73" w:rsidP="00BA7B73">
      <w:pPr>
        <w:pStyle w:val="Default"/>
        <w:jc w:val="both"/>
        <w:rPr>
          <w:i/>
          <w:color w:val="auto"/>
          <w:sz w:val="20"/>
          <w:szCs w:val="20"/>
        </w:rPr>
      </w:pPr>
      <w:r w:rsidRPr="006F32BC">
        <w:rPr>
          <w:i/>
          <w:color w:val="auto"/>
          <w:sz w:val="20"/>
          <w:szCs w:val="20"/>
        </w:rPr>
        <w:t>(каких именно, кем именно)</w:t>
      </w: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Осмотром установлено: ______________________________________________________________</w:t>
      </w: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auto"/>
          <w:sz w:val="23"/>
          <w:szCs w:val="23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B73" w:rsidRDefault="00BA7B73" w:rsidP="00BA7B73">
      <w:pPr>
        <w:pStyle w:val="Default"/>
        <w:jc w:val="center"/>
        <w:rPr>
          <w:i/>
          <w:color w:val="auto"/>
          <w:sz w:val="20"/>
          <w:szCs w:val="20"/>
        </w:rPr>
      </w:pPr>
      <w:r w:rsidRPr="00C03726">
        <w:rPr>
          <w:i/>
          <w:color w:val="auto"/>
          <w:sz w:val="20"/>
          <w:szCs w:val="20"/>
        </w:rPr>
        <w:t xml:space="preserve">(земельный </w:t>
      </w:r>
      <w:r>
        <w:rPr>
          <w:i/>
          <w:color w:val="auto"/>
          <w:sz w:val="20"/>
          <w:szCs w:val="20"/>
        </w:rPr>
        <w:t>участок, расположенный где</w:t>
      </w:r>
      <w:r w:rsidRPr="00C03726">
        <w:rPr>
          <w:i/>
          <w:color w:val="auto"/>
          <w:sz w:val="20"/>
          <w:szCs w:val="20"/>
        </w:rPr>
        <w:t>)</w:t>
      </w:r>
    </w:p>
    <w:p w:rsidR="00BA7B73" w:rsidRDefault="00BA7B73" w:rsidP="00BA7B73">
      <w:pPr>
        <w:pStyle w:val="Default"/>
        <w:jc w:val="both"/>
        <w:rPr>
          <w:i/>
          <w:color w:val="auto"/>
          <w:sz w:val="20"/>
          <w:szCs w:val="20"/>
        </w:rPr>
      </w:pPr>
      <w:r>
        <w:rPr>
          <w:i/>
          <w:iCs/>
          <w:sz w:val="23"/>
          <w:szCs w:val="23"/>
        </w:rPr>
        <w:t>Пример: Земельный участок имеет ограждение, частично разрушенное. Площадь земельного участка составляет 1,2 га. На участке имеется очаговое произрастание дикорастущего растения конопля. Первый очаг 3мХ2м, второй и третий очаг 2мХ2м, четвертый – седьмой очаги 1,5мХ1м, восьмой очаг 5мХ4м. Всего выявлено 8 очагов произрастания, общая площадь которых составляет 0,05 га. Растения конопля является дикорастущим, признаков культивирования не выявлено.</w:t>
      </w:r>
    </w:p>
    <w:p w:rsidR="00BA7B73" w:rsidRPr="00C03726" w:rsidRDefault="00BA7B73" w:rsidP="00BA7B73">
      <w:pPr>
        <w:pStyle w:val="Default"/>
        <w:jc w:val="center"/>
        <w:rPr>
          <w:i/>
          <w:color w:val="auto"/>
          <w:sz w:val="20"/>
          <w:szCs w:val="20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В ходе осмотра проводилась___________________________________________________________</w:t>
      </w:r>
    </w:p>
    <w:p w:rsidR="00BA7B73" w:rsidRDefault="00BA7B73" w:rsidP="00BA7B73">
      <w:pPr>
        <w:pStyle w:val="Default"/>
        <w:jc w:val="both"/>
        <w:rPr>
          <w:i/>
          <w:color w:val="auto"/>
          <w:sz w:val="20"/>
          <w:szCs w:val="20"/>
        </w:rPr>
      </w:pPr>
      <w:r w:rsidRPr="00C03726">
        <w:rPr>
          <w:i/>
          <w:color w:val="auto"/>
          <w:sz w:val="20"/>
          <w:szCs w:val="20"/>
        </w:rPr>
        <w:t xml:space="preserve"> (фотосъемка, видео-, аудиозапись и т.п.)</w:t>
      </w:r>
    </w:p>
    <w:p w:rsidR="00BA7B73" w:rsidRPr="00C03726" w:rsidRDefault="00BA7B73" w:rsidP="00BA7B73">
      <w:pPr>
        <w:pStyle w:val="Default"/>
        <w:jc w:val="both"/>
        <w:rPr>
          <w:i/>
          <w:color w:val="auto"/>
          <w:sz w:val="20"/>
          <w:szCs w:val="20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К акту осмотра участка местности прилагаются: __________________________________________</w:t>
      </w: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___________________________________________________________________________________ </w:t>
      </w:r>
    </w:p>
    <w:p w:rsidR="00BA7B73" w:rsidRDefault="00BA7B73" w:rsidP="00BA7B73">
      <w:pPr>
        <w:pStyle w:val="Default"/>
        <w:ind w:left="2832"/>
        <w:jc w:val="both"/>
        <w:rPr>
          <w:i/>
          <w:color w:val="auto"/>
          <w:sz w:val="20"/>
          <w:szCs w:val="20"/>
        </w:rPr>
      </w:pPr>
      <w:r w:rsidRPr="00C03726">
        <w:rPr>
          <w:i/>
          <w:color w:val="auto"/>
          <w:sz w:val="20"/>
          <w:szCs w:val="20"/>
        </w:rPr>
        <w:t>(схема земельного участка, фототаблица и т.п.)</w:t>
      </w:r>
    </w:p>
    <w:p w:rsidR="00BA7B73" w:rsidRPr="00C03726" w:rsidRDefault="00BA7B73" w:rsidP="00BA7B73">
      <w:pPr>
        <w:pStyle w:val="Default"/>
        <w:ind w:left="2832"/>
        <w:jc w:val="both"/>
        <w:rPr>
          <w:i/>
          <w:color w:val="auto"/>
          <w:sz w:val="20"/>
          <w:szCs w:val="20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Перед началом, в ходе, либо по окончании осмотра участка местности от участвующих лиц заявления, замечания: ________</w:t>
      </w:r>
      <w:r>
        <w:rPr>
          <w:iCs/>
          <w:color w:val="auto"/>
          <w:sz w:val="23"/>
          <w:szCs w:val="23"/>
        </w:rPr>
        <w:t>____________________________________</w:t>
      </w:r>
      <w:r>
        <w:rPr>
          <w:i/>
          <w:iCs/>
          <w:color w:val="auto"/>
          <w:sz w:val="23"/>
          <w:szCs w:val="23"/>
        </w:rPr>
        <w:t>____________________</w:t>
      </w:r>
    </w:p>
    <w:p w:rsidR="00BA7B73" w:rsidRPr="00C03726" w:rsidRDefault="00BA7B73" w:rsidP="00BA7B73">
      <w:pPr>
        <w:pStyle w:val="Default"/>
        <w:rPr>
          <w:i/>
          <w:color w:val="auto"/>
          <w:sz w:val="20"/>
          <w:szCs w:val="20"/>
        </w:rPr>
      </w:pPr>
      <w:r w:rsidRPr="00C03726">
        <w:rPr>
          <w:i/>
          <w:color w:val="auto"/>
          <w:sz w:val="20"/>
          <w:szCs w:val="20"/>
        </w:rPr>
        <w:t>(поступили, не поступили)</w:t>
      </w: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Участвующие лица: __________________________________________________________________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7B73" w:rsidRPr="00AF5EA6" w:rsidRDefault="00BA7B73" w:rsidP="00BA7B73">
      <w:pPr>
        <w:pStyle w:val="Defaul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(ФИО,</w:t>
      </w:r>
      <w:r w:rsidRPr="00AF5EA6">
        <w:rPr>
          <w:i/>
          <w:sz w:val="20"/>
          <w:szCs w:val="20"/>
        </w:rPr>
        <w:t xml:space="preserve"> должность</w:t>
      </w:r>
      <w:r>
        <w:rPr>
          <w:i/>
          <w:sz w:val="20"/>
          <w:szCs w:val="20"/>
        </w:rPr>
        <w:t>, подпись</w:t>
      </w:r>
      <w:r w:rsidRPr="00AF5EA6">
        <w:rPr>
          <w:i/>
          <w:sz w:val="20"/>
          <w:szCs w:val="20"/>
        </w:rPr>
        <w:t>)</w:t>
      </w: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color w:val="auto"/>
          <w:sz w:val="23"/>
          <w:szCs w:val="23"/>
        </w:rPr>
      </w:pP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Акт составил секретарь рабочей группы ________________________________________________</w:t>
      </w:r>
    </w:p>
    <w:p w:rsidR="00BA7B73" w:rsidRDefault="00BA7B73" w:rsidP="00BA7B7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</w:t>
      </w:r>
    </w:p>
    <w:p w:rsidR="00BA7B73" w:rsidRPr="00AF5EA6" w:rsidRDefault="00BA7B73" w:rsidP="00BA7B73">
      <w:pPr>
        <w:pStyle w:val="Default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(должность, </w:t>
      </w:r>
      <w:r w:rsidRPr="00AF5EA6">
        <w:rPr>
          <w:i/>
          <w:sz w:val="20"/>
          <w:szCs w:val="20"/>
        </w:rPr>
        <w:t>фамилия инициалы</w:t>
      </w:r>
      <w:r>
        <w:rPr>
          <w:i/>
          <w:sz w:val="20"/>
          <w:szCs w:val="20"/>
        </w:rPr>
        <w:t>, подпись</w:t>
      </w:r>
      <w:r w:rsidRPr="00AF5EA6">
        <w:rPr>
          <w:i/>
          <w:sz w:val="20"/>
          <w:szCs w:val="20"/>
        </w:rPr>
        <w:t>)</w:t>
      </w:r>
    </w:p>
    <w:p w:rsidR="00BA7B73" w:rsidRDefault="00BA7B73" w:rsidP="00BA7B73">
      <w:pPr>
        <w:ind w:firstLine="708"/>
        <w:jc w:val="both"/>
        <w:rPr>
          <w:sz w:val="28"/>
          <w:szCs w:val="28"/>
        </w:rPr>
      </w:pPr>
    </w:p>
    <w:p w:rsidR="00BA7B73" w:rsidRPr="00583D8E" w:rsidRDefault="00BA7B73" w:rsidP="00BA7B73">
      <w:pPr>
        <w:ind w:firstLine="708"/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</w:p>
    <w:p w:rsidR="00BF0404" w:rsidRDefault="00BF0404" w:rsidP="00BA7B73">
      <w:pPr>
        <w:jc w:val="both"/>
        <w:rPr>
          <w:sz w:val="28"/>
          <w:szCs w:val="28"/>
        </w:rPr>
      </w:pPr>
    </w:p>
    <w:p w:rsidR="00BF0404" w:rsidRDefault="00BF0404" w:rsidP="00BA7B73">
      <w:pPr>
        <w:jc w:val="both"/>
        <w:rPr>
          <w:sz w:val="28"/>
          <w:szCs w:val="28"/>
        </w:rPr>
      </w:pPr>
    </w:p>
    <w:p w:rsidR="00BF0404" w:rsidRDefault="00BF0404" w:rsidP="00BA7B73">
      <w:pPr>
        <w:jc w:val="both"/>
        <w:rPr>
          <w:sz w:val="28"/>
          <w:szCs w:val="28"/>
        </w:rPr>
      </w:pPr>
    </w:p>
    <w:p w:rsidR="00BF0404" w:rsidRDefault="00BF0404" w:rsidP="00BA7B73">
      <w:pPr>
        <w:jc w:val="both"/>
        <w:rPr>
          <w:sz w:val="28"/>
          <w:szCs w:val="28"/>
        </w:rPr>
      </w:pPr>
    </w:p>
    <w:p w:rsidR="00BF0404" w:rsidRPr="0060512A" w:rsidRDefault="00BF0404" w:rsidP="00BA7B73">
      <w:pPr>
        <w:jc w:val="both"/>
        <w:rPr>
          <w:sz w:val="28"/>
          <w:szCs w:val="28"/>
        </w:rPr>
      </w:pPr>
    </w:p>
    <w:p w:rsidR="00BA7B73" w:rsidRPr="00DE4555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</w:t>
      </w:r>
      <w:r w:rsidR="00FA48F8">
        <w:rPr>
          <w:rFonts w:ascii="Times New Roman" w:hAnsi="Times New Roman"/>
          <w:sz w:val="24"/>
          <w:szCs w:val="24"/>
          <w:lang w:eastAsia="ru-RU"/>
        </w:rPr>
        <w:t xml:space="preserve"> 5</w:t>
      </w:r>
    </w:p>
    <w:p w:rsidR="00BA7B73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к постановлению</w:t>
      </w:r>
    </w:p>
    <w:p w:rsidR="00BA7B73" w:rsidRPr="00DE4555" w:rsidRDefault="00BA7B73" w:rsidP="00BA7B73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E4555">
        <w:rPr>
          <w:rFonts w:ascii="Times New Roman" w:hAnsi="Times New Roman"/>
          <w:sz w:val="24"/>
          <w:szCs w:val="24"/>
          <w:lang w:eastAsia="ru-RU"/>
        </w:rPr>
        <w:t xml:space="preserve"> №</w:t>
      </w:r>
      <w:r w:rsidR="00E56604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 xml:space="preserve"> -п </w:t>
      </w:r>
      <w:r w:rsidRPr="00DE4555">
        <w:rPr>
          <w:rFonts w:ascii="Times New Roman" w:hAnsi="Times New Roman"/>
          <w:sz w:val="24"/>
          <w:szCs w:val="24"/>
          <w:lang w:eastAsia="ru-RU"/>
        </w:rPr>
        <w:t xml:space="preserve">  от</w:t>
      </w: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BF0404">
        <w:rPr>
          <w:rFonts w:ascii="Times New Roman" w:hAnsi="Times New Roman"/>
          <w:sz w:val="24"/>
          <w:szCs w:val="24"/>
          <w:lang w:eastAsia="ru-RU"/>
        </w:rPr>
        <w:t>12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Pr="00DE455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F0404">
        <w:rPr>
          <w:rFonts w:ascii="Times New Roman" w:hAnsi="Times New Roman"/>
          <w:sz w:val="24"/>
          <w:szCs w:val="24"/>
          <w:lang w:eastAsia="ru-RU"/>
        </w:rPr>
        <w:t xml:space="preserve">мая  </w:t>
      </w:r>
      <w:r w:rsidRPr="00DE4555">
        <w:rPr>
          <w:rFonts w:ascii="Times New Roman" w:hAnsi="Times New Roman"/>
          <w:sz w:val="24"/>
          <w:szCs w:val="24"/>
          <w:lang w:eastAsia="ru-RU"/>
        </w:rPr>
        <w:t>2025г.</w:t>
      </w:r>
    </w:p>
    <w:p w:rsidR="00BA7B73" w:rsidRDefault="00BA7B73" w:rsidP="00BA7B73">
      <w:pPr>
        <w:ind w:firstLine="708"/>
        <w:jc w:val="both"/>
        <w:rPr>
          <w:sz w:val="28"/>
          <w:szCs w:val="28"/>
        </w:rPr>
      </w:pPr>
    </w:p>
    <w:p w:rsidR="00BA7B73" w:rsidRDefault="00BA7B73" w:rsidP="00BA7B73">
      <w:pPr>
        <w:ind w:firstLine="708"/>
        <w:jc w:val="both"/>
        <w:rPr>
          <w:sz w:val="28"/>
          <w:szCs w:val="28"/>
        </w:rPr>
      </w:pPr>
    </w:p>
    <w:p w:rsidR="00BA7B73" w:rsidRPr="00BB4AE5" w:rsidRDefault="00BA7B73" w:rsidP="00BA7B73">
      <w:pPr>
        <w:jc w:val="center"/>
        <w:rPr>
          <w:b/>
        </w:rPr>
      </w:pPr>
      <w:r w:rsidRPr="00BB4AE5">
        <w:rPr>
          <w:b/>
        </w:rPr>
        <w:t>АКТ</w:t>
      </w:r>
    </w:p>
    <w:p w:rsidR="00BF0404" w:rsidRDefault="00BA7B73" w:rsidP="00BA7B73">
      <w:pPr>
        <w:jc w:val="center"/>
        <w:rPr>
          <w:b/>
        </w:rPr>
      </w:pPr>
      <w:r w:rsidRPr="00BB4AE5">
        <w:rPr>
          <w:b/>
        </w:rPr>
        <w:t xml:space="preserve">об уничтожении дикорастущих растений, включенных в перечень наркотических средств, психотропных веществ и их прекурсоров, </w:t>
      </w:r>
    </w:p>
    <w:p w:rsidR="00BA7B73" w:rsidRPr="00BB4AE5" w:rsidRDefault="00BA7B73" w:rsidP="00BA7B73">
      <w:pPr>
        <w:jc w:val="center"/>
        <w:rPr>
          <w:b/>
        </w:rPr>
      </w:pPr>
      <w:r w:rsidRPr="00BB4AE5">
        <w:rPr>
          <w:b/>
        </w:rPr>
        <w:t>подлежащих контролю в Российской Федерации</w:t>
      </w:r>
    </w:p>
    <w:p w:rsidR="00BA7B73" w:rsidRPr="00BB4AE5" w:rsidRDefault="00BA7B73" w:rsidP="00BA7B73">
      <w:pPr>
        <w:jc w:val="center"/>
        <w:rPr>
          <w:b/>
        </w:rPr>
      </w:pP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_________________________________                                          «____»____________20</w:t>
      </w:r>
      <w:r>
        <w:t>____</w:t>
      </w:r>
      <w:r w:rsidRPr="00BB4AE5">
        <w:t xml:space="preserve"> г.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 xml:space="preserve">              (место составления)</w:t>
      </w:r>
    </w:p>
    <w:p w:rsidR="00BA7B73" w:rsidRPr="00BB4AE5" w:rsidRDefault="00BA7B73" w:rsidP="00BA7B73">
      <w:pPr>
        <w:tabs>
          <w:tab w:val="left" w:pos="9498"/>
        </w:tabs>
        <w:jc w:val="both"/>
        <w:rPr>
          <w:vertAlign w:val="subscript"/>
        </w:rPr>
      </w:pPr>
    </w:p>
    <w:p w:rsidR="00BA7B73" w:rsidRDefault="00BA7B73" w:rsidP="00BA7B73">
      <w:pPr>
        <w:tabs>
          <w:tab w:val="left" w:pos="9498"/>
        </w:tabs>
        <w:jc w:val="both"/>
      </w:pPr>
      <w:r w:rsidRPr="00BB4AE5">
        <w:t>Комиссия в составе: ____________________________________</w:t>
      </w:r>
      <w:r>
        <w:t>______</w:t>
      </w:r>
      <w:r w:rsidRPr="00BB4AE5">
        <w:t>_______________________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(указываются должности, место работы, Ф.И.О.  членов комиссии)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</w:t>
      </w:r>
      <w:r>
        <w:t>_____</w:t>
      </w:r>
      <w:r w:rsidRPr="00BB4AE5">
        <w:t>____________________________</w:t>
      </w:r>
      <w:r w:rsidR="0001244B">
        <w:t>______________________________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</w:t>
      </w:r>
      <w:r>
        <w:t>_____</w:t>
      </w:r>
      <w:r w:rsidRPr="00BB4AE5">
        <w:t>______________________________________</w:t>
      </w:r>
      <w:r>
        <w:t>___________________________</w:t>
      </w:r>
      <w:r w:rsidR="0001244B">
        <w:t>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Default="00BA7B73" w:rsidP="00BA7B73">
      <w:pPr>
        <w:tabs>
          <w:tab w:val="left" w:pos="9498"/>
        </w:tabs>
        <w:jc w:val="both"/>
      </w:pPr>
      <w:r>
        <w:t>_______________________________________________</w:t>
      </w:r>
      <w:r w:rsidRPr="00BB4AE5">
        <w:t>_____________________________</w:t>
      </w:r>
      <w:r>
        <w:t>____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_________________________</w:t>
      </w:r>
      <w:r>
        <w:t>_____</w:t>
      </w:r>
      <w:r w:rsidRPr="00BB4AE5">
        <w:t>____________________</w:t>
      </w:r>
      <w:r w:rsidR="0001244B">
        <w:t>______________________________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Default="00BA7B73" w:rsidP="00BA7B73">
      <w:pPr>
        <w:tabs>
          <w:tab w:val="left" w:pos="9498"/>
        </w:tabs>
        <w:jc w:val="both"/>
      </w:pPr>
      <w:r w:rsidRPr="00BB4AE5">
        <w:t>___________________</w:t>
      </w:r>
      <w:r>
        <w:t>_</w:t>
      </w:r>
      <w:r w:rsidRPr="00BB4AE5">
        <w:t>__</w:t>
      </w:r>
      <w:r>
        <w:t>_____</w:t>
      </w:r>
      <w:r w:rsidRPr="00BB4AE5">
        <w:t>_________________________</w:t>
      </w:r>
      <w:r w:rsidR="0001244B">
        <w:t>____________________________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Default="00BA7B73" w:rsidP="00BA7B73">
      <w:pPr>
        <w:tabs>
          <w:tab w:val="left" w:pos="9498"/>
        </w:tabs>
        <w:jc w:val="both"/>
      </w:pPr>
      <w:r>
        <w:t xml:space="preserve">             С</w:t>
      </w:r>
      <w:r w:rsidRPr="00BB4AE5">
        <w:t>огласно ч. 3 ст. 29 Федерального закона от 8 января 1998 года № 3-ФЗ «О наркотических средствах и психотропных веществах», составила настоящий акт об уничтожении дикорастущих растений, включенных в перечень наркотических средств, психотропных веществ и их прекурсоров, подлежащих контролю вРоссийской Федерац</w:t>
      </w:r>
      <w:r>
        <w:t xml:space="preserve">ии, в соответствии с Постановлением  Правительства Российской Федерации от 30 июня 1998 г. № 681: </w:t>
      </w:r>
    </w:p>
    <w:p w:rsidR="00BA7B73" w:rsidRPr="00BB4AE5" w:rsidRDefault="00BA7B73" w:rsidP="00BA7B73">
      <w:pPr>
        <w:tabs>
          <w:tab w:val="left" w:pos="9498"/>
        </w:tabs>
        <w:jc w:val="both"/>
      </w:pPr>
      <w:r>
        <w:t>__________________________________________________________</w:t>
      </w:r>
      <w:r w:rsidRPr="00BB4AE5">
        <w:t>________</w:t>
      </w:r>
      <w:r>
        <w:t>______________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 xml:space="preserve">             (указывается место произрастания, количество </w:t>
      </w:r>
      <w:r>
        <w:t>очагов, площадь</w:t>
      </w:r>
      <w:r w:rsidRPr="00BB4AE5">
        <w:t xml:space="preserve"> уничтожения  в </w:t>
      </w:r>
      <w:r>
        <w:t>кв. м</w:t>
      </w:r>
      <w:r w:rsidRPr="00BB4AE5">
        <w:t>)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_______________________________________</w:t>
      </w:r>
      <w:r>
        <w:t>_____</w:t>
      </w:r>
      <w:r w:rsidRPr="00BB4AE5">
        <w:t>______</w:t>
      </w:r>
      <w:r w:rsidR="00BF0404">
        <w:t>______________________________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Default="00BA7B73" w:rsidP="00BA7B73">
      <w:pPr>
        <w:tabs>
          <w:tab w:val="left" w:pos="9498"/>
        </w:tabs>
        <w:jc w:val="both"/>
      </w:pPr>
      <w:r w:rsidRPr="00BB4AE5">
        <w:t>________________________________</w:t>
      </w:r>
      <w:r>
        <w:t>_____</w:t>
      </w:r>
      <w:r w:rsidRPr="00BB4AE5">
        <w:t>_____________</w:t>
      </w:r>
      <w:r w:rsidR="00BF0404">
        <w:t>______________________________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Pr="00BB4AE5" w:rsidRDefault="00BA7B73" w:rsidP="00BA7B73">
      <w:pPr>
        <w:tabs>
          <w:tab w:val="left" w:pos="9498"/>
        </w:tabs>
        <w:jc w:val="both"/>
      </w:pPr>
      <w:r>
        <w:t>_</w:t>
      </w:r>
      <w:r w:rsidRPr="00BB4AE5">
        <w:t>___</w:t>
      </w:r>
      <w:r>
        <w:t>____</w:t>
      </w:r>
      <w:r w:rsidRPr="00BB4AE5">
        <w:t>______________________</w:t>
      </w:r>
      <w:r>
        <w:t>_____</w:t>
      </w:r>
      <w:r w:rsidRPr="00BB4AE5">
        <w:t>_____________________________________________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Pr="00BB4AE5" w:rsidRDefault="00BA7B73" w:rsidP="00BA7B73">
      <w:pPr>
        <w:tabs>
          <w:tab w:val="left" w:pos="9498"/>
        </w:tabs>
        <w:jc w:val="both"/>
      </w:pP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Которые уничтожены: ___</w:t>
      </w:r>
      <w:r>
        <w:t>______</w:t>
      </w:r>
      <w:r w:rsidRPr="00BB4AE5">
        <w:t>____________________________________________________</w:t>
      </w:r>
      <w:r>
        <w:t>_</w:t>
      </w:r>
      <w:r w:rsidRPr="00BB4AE5">
        <w:t>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(</w:t>
      </w:r>
      <w:r>
        <w:t xml:space="preserve">указывается </w:t>
      </w:r>
      <w:r w:rsidRPr="00BB4AE5">
        <w:t>способ уничтожения)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Default="00BA7B73" w:rsidP="00BA7B73">
      <w:pPr>
        <w:tabs>
          <w:tab w:val="left" w:pos="9498"/>
        </w:tabs>
        <w:jc w:val="both"/>
      </w:pPr>
      <w:r w:rsidRPr="00BB4AE5">
        <w:t>_______________________________________</w:t>
      </w:r>
      <w:r>
        <w:t>_____</w:t>
      </w:r>
      <w:r w:rsidRPr="00BB4AE5">
        <w:t>___________________________________</w:t>
      </w:r>
      <w:r>
        <w:t>_</w:t>
      </w:r>
    </w:p>
    <w:p w:rsidR="00BA7B73" w:rsidRDefault="00BA7B73" w:rsidP="00BA7B73">
      <w:pPr>
        <w:tabs>
          <w:tab w:val="left" w:pos="9498"/>
        </w:tabs>
        <w:jc w:val="both"/>
      </w:pP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___________________________________________________</w:t>
      </w:r>
      <w:r>
        <w:t>_____</w:t>
      </w:r>
      <w:r w:rsidRPr="00BB4AE5">
        <w:t>_________________</w:t>
      </w:r>
      <w:r>
        <w:t>_____</w:t>
      </w:r>
      <w:r w:rsidR="00BF0404">
        <w:t>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Затраченные финансовые средства _________________________________</w:t>
      </w:r>
      <w:r>
        <w:t>______</w:t>
      </w:r>
      <w:r w:rsidRPr="00BB4AE5">
        <w:t>______________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lastRenderedPageBreak/>
        <w:t xml:space="preserve">                                     (в рублях)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___________________________________________</w:t>
      </w:r>
      <w:r>
        <w:t>_____</w:t>
      </w:r>
      <w:r w:rsidRPr="00BB4AE5">
        <w:t>__</w:t>
      </w:r>
      <w:r w:rsidR="00BF0404">
        <w:t>______________________________</w:t>
      </w:r>
    </w:p>
    <w:p w:rsidR="00BA7B73" w:rsidRPr="00BB4AE5" w:rsidRDefault="00BA7B73" w:rsidP="00BA7B73">
      <w:pPr>
        <w:tabs>
          <w:tab w:val="left" w:pos="9498"/>
        </w:tabs>
        <w:jc w:val="both"/>
      </w:pP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Подписи членов комиссии:____________________________</w:t>
      </w:r>
      <w:r>
        <w:t>______</w:t>
      </w:r>
      <w:r w:rsidRPr="00BB4AE5">
        <w:t>__________________________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___________________________</w:t>
      </w:r>
      <w:r>
        <w:t>_____</w:t>
      </w:r>
      <w:r w:rsidRPr="00BB4AE5">
        <w:t>________________</w:t>
      </w:r>
      <w:r>
        <w:t>_</w:t>
      </w:r>
      <w:r w:rsidRPr="00BB4AE5">
        <w:t>___________</w:t>
      </w:r>
    </w:p>
    <w:p w:rsidR="00BA7B73" w:rsidRPr="00BB4AE5" w:rsidRDefault="00BA7B73" w:rsidP="00BA7B73">
      <w:pPr>
        <w:tabs>
          <w:tab w:val="left" w:pos="9498"/>
        </w:tabs>
        <w:jc w:val="both"/>
      </w:pPr>
      <w:r w:rsidRPr="00BB4AE5">
        <w:t>_______________________</w:t>
      </w:r>
      <w:r>
        <w:t>____</w:t>
      </w:r>
      <w:r w:rsidRPr="00BB4AE5">
        <w:t>__</w:t>
      </w:r>
      <w:r>
        <w:t>____</w:t>
      </w:r>
      <w:r w:rsidRPr="00BB4AE5">
        <w:t>___________________________</w:t>
      </w:r>
    </w:p>
    <w:p w:rsidR="00BA7B73" w:rsidRDefault="00BA7B73" w:rsidP="00BA7B73">
      <w:pPr>
        <w:tabs>
          <w:tab w:val="left" w:pos="9498"/>
        </w:tabs>
        <w:jc w:val="both"/>
      </w:pPr>
      <w:r w:rsidRPr="00BB4AE5">
        <w:t>___________________________</w:t>
      </w:r>
      <w:r>
        <w:t>____</w:t>
      </w:r>
      <w:r w:rsidRPr="00BB4AE5">
        <w:t>________</w:t>
      </w:r>
      <w:r>
        <w:t>______</w:t>
      </w:r>
      <w:r w:rsidRPr="00BB4AE5">
        <w:t>_______________</w:t>
      </w:r>
    </w:p>
    <w:p w:rsidR="00BA7B73" w:rsidRPr="00BB4AE5" w:rsidRDefault="00BA7B73" w:rsidP="00BA7B73">
      <w:pPr>
        <w:tabs>
          <w:tab w:val="left" w:pos="9498"/>
        </w:tabs>
        <w:jc w:val="both"/>
      </w:pPr>
      <w:r>
        <w:t xml:space="preserve">                                            ____________________________________________________________</w:t>
      </w:r>
    </w:p>
    <w:p w:rsidR="00BA7B73" w:rsidRDefault="00BA7B73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FA48F8" w:rsidRDefault="00FA48F8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FA48F8" w:rsidRDefault="00FA48F8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FA48F8" w:rsidRDefault="00FA48F8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FA48F8" w:rsidRDefault="00FA48F8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FA48F8" w:rsidRDefault="00FA48F8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F0404" w:rsidRPr="00BB4AE5" w:rsidRDefault="00BF0404" w:rsidP="00BA7B73">
      <w:pPr>
        <w:tabs>
          <w:tab w:val="left" w:pos="9498"/>
        </w:tabs>
        <w:jc w:val="both"/>
        <w:rPr>
          <w:sz w:val="28"/>
          <w:szCs w:val="28"/>
        </w:rPr>
      </w:pPr>
    </w:p>
    <w:p w:rsidR="00BA7B73" w:rsidRPr="00BB4AE5" w:rsidRDefault="00BA7B73" w:rsidP="00BA7B73">
      <w:pPr>
        <w:pStyle w:val="a8"/>
        <w:tabs>
          <w:tab w:val="left" w:pos="9498"/>
        </w:tabs>
        <w:ind w:firstLine="708"/>
        <w:jc w:val="both"/>
        <w:rPr>
          <w:rFonts w:ascii="Times New Roman" w:hAnsi="Times New Roman"/>
          <w:sz w:val="26"/>
          <w:szCs w:val="26"/>
        </w:rPr>
      </w:pPr>
    </w:p>
    <w:p w:rsidR="00BA7B73" w:rsidRPr="00D5692A" w:rsidRDefault="00BA7B73" w:rsidP="00BA7B73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</w:t>
      </w:r>
      <w:r w:rsidR="00FA48F8">
        <w:rPr>
          <w:rFonts w:ascii="Times New Roman" w:hAnsi="Times New Roman"/>
          <w:sz w:val="20"/>
          <w:szCs w:val="20"/>
          <w:lang w:eastAsia="ru-RU"/>
        </w:rPr>
        <w:t>риложение № 6</w:t>
      </w:r>
    </w:p>
    <w:p w:rsidR="00BA7B73" w:rsidRPr="00D5692A" w:rsidRDefault="00BA7B73" w:rsidP="00BA7B73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5692A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к постановлению</w:t>
      </w:r>
    </w:p>
    <w:p w:rsidR="00BA7B73" w:rsidRPr="00D5692A" w:rsidRDefault="00BA7B73" w:rsidP="00BA7B73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D5692A">
        <w:rPr>
          <w:rFonts w:ascii="Times New Roman" w:hAnsi="Times New Roman"/>
          <w:sz w:val="20"/>
          <w:szCs w:val="20"/>
          <w:lang w:eastAsia="ru-RU"/>
        </w:rPr>
        <w:t xml:space="preserve"> №</w:t>
      </w:r>
      <w:r w:rsidR="00BF0404">
        <w:rPr>
          <w:rFonts w:ascii="Times New Roman" w:hAnsi="Times New Roman"/>
          <w:sz w:val="20"/>
          <w:szCs w:val="20"/>
          <w:lang w:eastAsia="ru-RU"/>
        </w:rPr>
        <w:t>7</w:t>
      </w:r>
      <w:r w:rsidRPr="00D5692A">
        <w:rPr>
          <w:rFonts w:ascii="Times New Roman" w:hAnsi="Times New Roman"/>
          <w:sz w:val="20"/>
          <w:szCs w:val="20"/>
          <w:lang w:eastAsia="ru-RU"/>
        </w:rPr>
        <w:t xml:space="preserve"> -п   от «</w:t>
      </w:r>
      <w:r w:rsidR="00BF0404">
        <w:rPr>
          <w:rFonts w:ascii="Times New Roman" w:hAnsi="Times New Roman"/>
          <w:sz w:val="20"/>
          <w:szCs w:val="20"/>
          <w:lang w:eastAsia="ru-RU"/>
        </w:rPr>
        <w:t>12</w:t>
      </w:r>
      <w:r w:rsidRPr="00D5692A">
        <w:rPr>
          <w:rFonts w:ascii="Times New Roman" w:hAnsi="Times New Roman"/>
          <w:sz w:val="20"/>
          <w:szCs w:val="20"/>
          <w:lang w:eastAsia="ru-RU"/>
        </w:rPr>
        <w:t>»</w:t>
      </w:r>
      <w:r w:rsidR="00BF0404">
        <w:rPr>
          <w:rFonts w:ascii="Times New Roman" w:hAnsi="Times New Roman"/>
          <w:sz w:val="20"/>
          <w:szCs w:val="20"/>
          <w:lang w:eastAsia="ru-RU"/>
        </w:rPr>
        <w:t xml:space="preserve">мая </w:t>
      </w:r>
      <w:r w:rsidRPr="00D5692A">
        <w:rPr>
          <w:rFonts w:ascii="Times New Roman" w:hAnsi="Times New Roman"/>
          <w:sz w:val="20"/>
          <w:szCs w:val="20"/>
          <w:lang w:eastAsia="ru-RU"/>
        </w:rPr>
        <w:t>2025г.</w:t>
      </w: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Начальнику ОМВД России </w:t>
      </w:r>
    </w:p>
    <w:p w:rsidR="00BA7B73" w:rsidRDefault="00BA7B73" w:rsidP="00BA7B73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по ______________ району</w:t>
      </w:r>
    </w:p>
    <w:p w:rsidR="00BA7B73" w:rsidRDefault="00BA7B73" w:rsidP="00BA7B73">
      <w:pPr>
        <w:ind w:left="6237"/>
        <w:jc w:val="both"/>
        <w:rPr>
          <w:sz w:val="28"/>
          <w:szCs w:val="28"/>
        </w:rPr>
      </w:pPr>
    </w:p>
    <w:p w:rsidR="00BA7B73" w:rsidRDefault="00BA7B73" w:rsidP="00BA7B73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BA7B73" w:rsidRPr="00B40B79" w:rsidRDefault="00BA7B73" w:rsidP="00BA7B73">
      <w:pPr>
        <w:ind w:left="6237"/>
        <w:jc w:val="both"/>
        <w:rPr>
          <w:i/>
          <w:sz w:val="20"/>
          <w:szCs w:val="20"/>
        </w:rPr>
      </w:pPr>
      <w:r w:rsidRPr="00B40B79">
        <w:rPr>
          <w:i/>
          <w:sz w:val="20"/>
          <w:szCs w:val="20"/>
        </w:rPr>
        <w:t>(звание)</w:t>
      </w:r>
    </w:p>
    <w:p w:rsidR="00BA7B73" w:rsidRDefault="00BA7B73" w:rsidP="00BA7B73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BA7B73" w:rsidRDefault="00BA7B73" w:rsidP="00BA7B73">
      <w:pPr>
        <w:ind w:left="6237"/>
        <w:jc w:val="both"/>
        <w:rPr>
          <w:i/>
          <w:sz w:val="20"/>
          <w:szCs w:val="20"/>
        </w:rPr>
      </w:pPr>
      <w:r w:rsidRPr="00B40B79">
        <w:rPr>
          <w:i/>
          <w:sz w:val="20"/>
          <w:szCs w:val="20"/>
        </w:rPr>
        <w:t>(ФИО)</w:t>
      </w:r>
    </w:p>
    <w:p w:rsidR="00BA7B73" w:rsidRDefault="00BA7B73" w:rsidP="00BA7B73">
      <w:pPr>
        <w:jc w:val="center"/>
        <w:rPr>
          <w:sz w:val="28"/>
          <w:szCs w:val="28"/>
        </w:rPr>
      </w:pPr>
    </w:p>
    <w:p w:rsidR="00BA7B73" w:rsidRDefault="00BA7B73" w:rsidP="00BA7B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Уважаемый Иван Иванович ( </w:t>
      </w:r>
      <w:r w:rsidRPr="00D5692A">
        <w:rPr>
          <w:i/>
          <w:sz w:val="28"/>
          <w:szCs w:val="28"/>
        </w:rPr>
        <w:t>образец</w:t>
      </w:r>
      <w:r>
        <w:rPr>
          <w:sz w:val="28"/>
          <w:szCs w:val="28"/>
        </w:rPr>
        <w:t>) !</w:t>
      </w: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Направляем Вам копии актов осмотра земельных участков, актов об уничтожении наркосодержащих растений, фотографии таблицы. </w:t>
      </w:r>
    </w:p>
    <w:p w:rsidR="00BA7B73" w:rsidRDefault="00BA7B73" w:rsidP="00BA7B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по тексту, на ____ л., в ед. экз.</w:t>
      </w: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Шербакульского городского  поселения</w:t>
      </w:r>
    </w:p>
    <w:p w:rsidR="00BA7B73" w:rsidRDefault="00BA7B73" w:rsidP="00BA7B73">
      <w:pPr>
        <w:jc w:val="both"/>
        <w:rPr>
          <w:sz w:val="28"/>
          <w:szCs w:val="28"/>
        </w:rPr>
      </w:pPr>
      <w:r>
        <w:rPr>
          <w:sz w:val="28"/>
          <w:szCs w:val="28"/>
        </w:rPr>
        <w:t>Шербакульского муниципального района                               Ф.И.О.</w:t>
      </w:r>
    </w:p>
    <w:p w:rsidR="00BA7B73" w:rsidRDefault="00BA7B73" w:rsidP="00BA7B73">
      <w:pPr>
        <w:jc w:val="center"/>
        <w:rPr>
          <w:sz w:val="28"/>
          <w:szCs w:val="28"/>
        </w:rPr>
      </w:pPr>
    </w:p>
    <w:p w:rsidR="00BA7B73" w:rsidRPr="00B40B79" w:rsidRDefault="00BA7B73" w:rsidP="00BA7B73">
      <w:pPr>
        <w:jc w:val="center"/>
        <w:rPr>
          <w:sz w:val="28"/>
          <w:szCs w:val="28"/>
        </w:rPr>
      </w:pPr>
    </w:p>
    <w:p w:rsidR="00BA7B73" w:rsidRPr="0060512A" w:rsidRDefault="00BA7B73" w:rsidP="00BA7B73">
      <w:pPr>
        <w:jc w:val="both"/>
        <w:rPr>
          <w:sz w:val="28"/>
          <w:szCs w:val="28"/>
        </w:rPr>
      </w:pPr>
    </w:p>
    <w:p w:rsidR="00BA7B73" w:rsidRDefault="00BA7B73" w:rsidP="00BA7B73"/>
    <w:sectPr w:rsidR="00BA7B73" w:rsidSect="00BA7B73">
      <w:footerReference w:type="default" r:id="rId7"/>
      <w:pgSz w:w="11906" w:h="16838"/>
      <w:pgMar w:top="1134" w:right="566" w:bottom="1702" w:left="1701" w:header="708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18B" w:rsidRDefault="0046518B" w:rsidP="00095879">
      <w:r>
        <w:separator/>
      </w:r>
    </w:p>
  </w:endnote>
  <w:endnote w:type="continuationSeparator" w:id="1">
    <w:p w:rsidR="0046518B" w:rsidRDefault="0046518B" w:rsidP="00095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27094"/>
      <w:docPartObj>
        <w:docPartGallery w:val="Page Numbers (Bottom of Page)"/>
        <w:docPartUnique/>
      </w:docPartObj>
    </w:sdtPr>
    <w:sdtContent>
      <w:p w:rsidR="009207FD" w:rsidRDefault="0008066A">
        <w:pPr>
          <w:pStyle w:val="a6"/>
          <w:jc w:val="right"/>
        </w:pPr>
        <w:r w:rsidRPr="009207FD">
          <w:rPr>
            <w:sz w:val="20"/>
          </w:rPr>
          <w:fldChar w:fldCharType="begin"/>
        </w:r>
        <w:r w:rsidR="009207FD" w:rsidRPr="009207FD">
          <w:rPr>
            <w:sz w:val="20"/>
          </w:rPr>
          <w:instrText xml:space="preserve"> PAGE   \* MERGEFORMAT </w:instrText>
        </w:r>
        <w:r w:rsidRPr="009207FD">
          <w:rPr>
            <w:sz w:val="20"/>
          </w:rPr>
          <w:fldChar w:fldCharType="separate"/>
        </w:r>
        <w:r w:rsidR="00ED4590">
          <w:rPr>
            <w:noProof/>
            <w:sz w:val="20"/>
          </w:rPr>
          <w:t>3</w:t>
        </w:r>
        <w:r w:rsidRPr="009207FD">
          <w:rPr>
            <w:sz w:val="20"/>
          </w:rPr>
          <w:fldChar w:fldCharType="end"/>
        </w:r>
      </w:p>
    </w:sdtContent>
  </w:sdt>
  <w:p w:rsidR="009207FD" w:rsidRDefault="009207F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18B" w:rsidRDefault="0046518B" w:rsidP="00095879">
      <w:r>
        <w:separator/>
      </w:r>
    </w:p>
  </w:footnote>
  <w:footnote w:type="continuationSeparator" w:id="1">
    <w:p w:rsidR="0046518B" w:rsidRDefault="0046518B" w:rsidP="000958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B7A57"/>
    <w:multiLevelType w:val="hybridMultilevel"/>
    <w:tmpl w:val="D812C8B8"/>
    <w:lvl w:ilvl="0" w:tplc="8A14919E">
      <w:start w:val="3"/>
      <w:numFmt w:val="decimal"/>
      <w:suff w:val="space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42FC4"/>
    <w:multiLevelType w:val="hybridMultilevel"/>
    <w:tmpl w:val="11F68368"/>
    <w:lvl w:ilvl="0" w:tplc="E22A1B6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86B6ECF"/>
    <w:multiLevelType w:val="hybridMultilevel"/>
    <w:tmpl w:val="BA8299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8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737095"/>
    <w:rsid w:val="0001244B"/>
    <w:rsid w:val="0008066A"/>
    <w:rsid w:val="00095879"/>
    <w:rsid w:val="001039CA"/>
    <w:rsid w:val="00124C99"/>
    <w:rsid w:val="001E588C"/>
    <w:rsid w:val="00222098"/>
    <w:rsid w:val="00227125"/>
    <w:rsid w:val="0023500A"/>
    <w:rsid w:val="0025351C"/>
    <w:rsid w:val="00282484"/>
    <w:rsid w:val="00290E89"/>
    <w:rsid w:val="002B6EBE"/>
    <w:rsid w:val="002B7B18"/>
    <w:rsid w:val="00320623"/>
    <w:rsid w:val="003B0773"/>
    <w:rsid w:val="00425B21"/>
    <w:rsid w:val="00426100"/>
    <w:rsid w:val="0046518B"/>
    <w:rsid w:val="004D6565"/>
    <w:rsid w:val="005457F7"/>
    <w:rsid w:val="00550D24"/>
    <w:rsid w:val="00577279"/>
    <w:rsid w:val="005926F7"/>
    <w:rsid w:val="005E3EB1"/>
    <w:rsid w:val="006175F4"/>
    <w:rsid w:val="00621B67"/>
    <w:rsid w:val="006D6138"/>
    <w:rsid w:val="006E3029"/>
    <w:rsid w:val="00711998"/>
    <w:rsid w:val="00737095"/>
    <w:rsid w:val="00754842"/>
    <w:rsid w:val="00755D51"/>
    <w:rsid w:val="00760D10"/>
    <w:rsid w:val="00761F09"/>
    <w:rsid w:val="007631B0"/>
    <w:rsid w:val="007B6EC1"/>
    <w:rsid w:val="00854632"/>
    <w:rsid w:val="0085758C"/>
    <w:rsid w:val="009207FD"/>
    <w:rsid w:val="0096187C"/>
    <w:rsid w:val="009733EC"/>
    <w:rsid w:val="009B689D"/>
    <w:rsid w:val="009E0425"/>
    <w:rsid w:val="009E5FEE"/>
    <w:rsid w:val="00A07006"/>
    <w:rsid w:val="00A31057"/>
    <w:rsid w:val="00B07C03"/>
    <w:rsid w:val="00B2700D"/>
    <w:rsid w:val="00B440BD"/>
    <w:rsid w:val="00B870FF"/>
    <w:rsid w:val="00BA7B73"/>
    <w:rsid w:val="00BC27CE"/>
    <w:rsid w:val="00BE514C"/>
    <w:rsid w:val="00BF0404"/>
    <w:rsid w:val="00BF40B1"/>
    <w:rsid w:val="00BF6BC8"/>
    <w:rsid w:val="00C266BD"/>
    <w:rsid w:val="00C67E1F"/>
    <w:rsid w:val="00C84E0E"/>
    <w:rsid w:val="00C95028"/>
    <w:rsid w:val="00CD3E44"/>
    <w:rsid w:val="00CD7FFB"/>
    <w:rsid w:val="00CF1682"/>
    <w:rsid w:val="00DC4FC9"/>
    <w:rsid w:val="00E01C48"/>
    <w:rsid w:val="00E102B3"/>
    <w:rsid w:val="00E218C6"/>
    <w:rsid w:val="00E31BC7"/>
    <w:rsid w:val="00E53622"/>
    <w:rsid w:val="00E56604"/>
    <w:rsid w:val="00E9703A"/>
    <w:rsid w:val="00ED4590"/>
    <w:rsid w:val="00F17035"/>
    <w:rsid w:val="00F213A9"/>
    <w:rsid w:val="00F24E22"/>
    <w:rsid w:val="00F87EDA"/>
    <w:rsid w:val="00F96DDC"/>
    <w:rsid w:val="00FA285A"/>
    <w:rsid w:val="00FA4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F0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68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587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95879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09587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95879"/>
    <w:rPr>
      <w:rFonts w:ascii="Times New Roman" w:eastAsia="Times New Roman" w:hAnsi="Times New Roman"/>
      <w:sz w:val="24"/>
      <w:szCs w:val="24"/>
    </w:rPr>
  </w:style>
  <w:style w:type="paragraph" w:styleId="a8">
    <w:name w:val="No Spacing"/>
    <w:uiPriority w:val="1"/>
    <w:qFormat/>
    <w:rsid w:val="00BA7B73"/>
    <w:rPr>
      <w:sz w:val="22"/>
      <w:szCs w:val="22"/>
      <w:lang w:eastAsia="en-US"/>
    </w:rPr>
  </w:style>
  <w:style w:type="paragraph" w:customStyle="1" w:styleId="Default">
    <w:name w:val="Default"/>
    <w:rsid w:val="00BA7B73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F0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68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587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95879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09587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9587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DocWebClient\989\projects\2099\indoc\templates\&#1087;&#1088;&#1086;&#1077;&#1082;&#1090;%20&#1074;&#1085;&#1077;&#1089;&#1077;&#1085;&#1080;&#1077;%20&#1080;&#1079;&#1084;&#1077;&#1085;&#1077;&#1085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проект внесение изменений</Template>
  <TotalTime>90</TotalTime>
  <Pages>13</Pages>
  <Words>2912</Words>
  <Characters>16604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Семиренко Инна</dc:creator>
  <cp:lastModifiedBy>User</cp:lastModifiedBy>
  <cp:revision>9</cp:revision>
  <cp:lastPrinted>2025-05-13T03:25:00Z</cp:lastPrinted>
  <dcterms:created xsi:type="dcterms:W3CDTF">2025-05-12T10:10:00Z</dcterms:created>
  <dcterms:modified xsi:type="dcterms:W3CDTF">2025-05-13T03:32:00Z</dcterms:modified>
</cp:coreProperties>
</file>